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FDA932C" w14:textId="77777777" w:rsidR="00943B46" w:rsidRPr="00A544D9" w:rsidRDefault="00246694" w:rsidP="00267F4E">
      <w:pPr>
        <w:tabs>
          <w:tab w:val="left" w:pos="5363"/>
        </w:tabs>
        <w:rPr>
          <w:color w:val="FFFFFF" w:themeColor="background1"/>
          <w:sz w:val="28"/>
          <w:szCs w:val="28"/>
        </w:rPr>
      </w:pPr>
      <w:r w:rsidRPr="00A544D9">
        <w:rPr>
          <w:color w:val="FFFFFF" w:themeColor="background1"/>
          <w:sz w:val="28"/>
          <w:szCs w:val="28"/>
        </w:rPr>
        <w:t>westsussex.gov.uk</w:t>
      </w:r>
    </w:p>
    <w:p w14:paraId="7F4CFCC9" w14:textId="742BF65B" w:rsidR="00943B46" w:rsidRPr="00A544D9" w:rsidRDefault="00CB15F5" w:rsidP="00E65489">
      <w:pPr>
        <w:pStyle w:val="Heading1"/>
        <w:tabs>
          <w:tab w:val="left" w:pos="8863"/>
        </w:tabs>
        <w:spacing w:before="1200"/>
        <w:rPr>
          <w:sz w:val="72"/>
          <w:szCs w:val="72"/>
        </w:rPr>
      </w:pPr>
      <w:r w:rsidRPr="00A544D9">
        <w:rPr>
          <w:sz w:val="72"/>
          <w:szCs w:val="72"/>
        </w:rPr>
        <w:t xml:space="preserve">Digital </w:t>
      </w:r>
      <w:r w:rsidR="00DB4314" w:rsidRPr="00A544D9">
        <w:rPr>
          <w:sz w:val="72"/>
          <w:szCs w:val="72"/>
        </w:rPr>
        <w:t>S</w:t>
      </w:r>
      <w:r w:rsidRPr="00A544D9">
        <w:rPr>
          <w:sz w:val="72"/>
          <w:szCs w:val="72"/>
        </w:rPr>
        <w:t xml:space="preserve">kills </w:t>
      </w:r>
      <w:r w:rsidR="00DB4314" w:rsidRPr="00A544D9">
        <w:rPr>
          <w:sz w:val="72"/>
          <w:szCs w:val="72"/>
        </w:rPr>
        <w:t>A</w:t>
      </w:r>
      <w:r w:rsidRPr="00A544D9">
        <w:rPr>
          <w:sz w:val="72"/>
          <w:szCs w:val="72"/>
        </w:rPr>
        <w:t xml:space="preserve">ssessment </w:t>
      </w:r>
    </w:p>
    <w:p w14:paraId="2DB4FD02" w14:textId="5D931FE8" w:rsidR="00267F4E" w:rsidRPr="00A544D9" w:rsidRDefault="00CB15F5" w:rsidP="00267F4E">
      <w:r w:rsidRPr="00A544D9">
        <w:rPr>
          <w:color w:val="FFFFFF" w:themeColor="background1"/>
          <w:sz w:val="44"/>
          <w:szCs w:val="44"/>
        </w:rPr>
        <w:t xml:space="preserve">Tool </w:t>
      </w:r>
      <w:r w:rsidR="00B938EC" w:rsidRPr="00A544D9">
        <w:rPr>
          <w:color w:val="FFFFFF" w:themeColor="background1"/>
          <w:sz w:val="44"/>
          <w:szCs w:val="44"/>
        </w:rPr>
        <w:t xml:space="preserve">to identify people with low digital confidence and/or skills </w:t>
      </w:r>
      <w:r w:rsidRPr="00A544D9">
        <w:rPr>
          <w:color w:val="FFFFFF" w:themeColor="background1"/>
          <w:sz w:val="44"/>
          <w:szCs w:val="44"/>
        </w:rPr>
        <w:t xml:space="preserve"> </w:t>
      </w:r>
    </w:p>
    <w:p w14:paraId="135AFAD0" w14:textId="77777777" w:rsidR="005A2853" w:rsidRPr="00A544D9" w:rsidRDefault="005A2853" w:rsidP="00267F4E">
      <w:pPr>
        <w:sectPr w:rsidR="005A2853" w:rsidRPr="00A544D9" w:rsidSect="004A650C">
          <w:headerReference w:type="default" r:id="rId11"/>
          <w:footerReference w:type="default" r:id="rId12"/>
          <w:headerReference w:type="first" r:id="rId13"/>
          <w:pgSz w:w="11906" w:h="16838"/>
          <w:pgMar w:top="1134" w:right="851" w:bottom="1134" w:left="851" w:header="709" w:footer="709" w:gutter="0"/>
          <w:cols w:space="708"/>
          <w:titlePg/>
          <w:docGrid w:linePitch="360"/>
        </w:sectPr>
      </w:pPr>
    </w:p>
    <w:p w14:paraId="2454C32C" w14:textId="77777777" w:rsidR="00B044C6" w:rsidRPr="00A544D9" w:rsidRDefault="00B044C6">
      <w:pPr>
        <w:spacing w:after="160"/>
        <w:rPr>
          <w:rFonts w:eastAsiaTheme="majorEastAsia" w:cstheme="majorBidi"/>
          <w:color w:val="19446F"/>
          <w:sz w:val="52"/>
          <w:szCs w:val="52"/>
        </w:rPr>
      </w:pPr>
      <w:r w:rsidRPr="00A544D9">
        <w:rPr>
          <w:color w:val="19446F"/>
          <w:sz w:val="52"/>
          <w:szCs w:val="52"/>
        </w:rPr>
        <w:br w:type="page"/>
      </w:r>
    </w:p>
    <w:p w14:paraId="192EB573" w14:textId="4FEA95D5" w:rsidR="007455A9" w:rsidRPr="00A544D9" w:rsidRDefault="007455A9" w:rsidP="00F75592">
      <w:pPr>
        <w:spacing w:after="0" w:line="276" w:lineRule="auto"/>
        <w:rPr>
          <w:rFonts w:eastAsia="Calibri Light" w:cs="Calibri Light"/>
          <w:b/>
          <w:bCs/>
          <w:color w:val="0B8FCF"/>
          <w:sz w:val="28"/>
          <w:szCs w:val="28"/>
        </w:rPr>
      </w:pPr>
      <w:bookmarkStart w:id="0" w:name="_Hlk209105849"/>
      <w:bookmarkStart w:id="1" w:name="_Hlk187847288"/>
      <w:r w:rsidRPr="00A544D9">
        <w:rPr>
          <w:b/>
          <w:bCs/>
          <w:color w:val="0B8FCF"/>
          <w:sz w:val="28"/>
          <w:szCs w:val="28"/>
        </w:rPr>
        <w:lastRenderedPageBreak/>
        <w:t>Overview</w:t>
      </w:r>
      <w:bookmarkEnd w:id="0"/>
    </w:p>
    <w:p w14:paraId="369E4DC2" w14:textId="77777777" w:rsidR="00F75592" w:rsidRPr="00A544D9" w:rsidRDefault="00F75592" w:rsidP="00F75592">
      <w:pPr>
        <w:spacing w:after="0" w:line="276" w:lineRule="auto"/>
        <w:rPr>
          <w:rFonts w:eastAsia="Calibri Light" w:cs="Calibri Light"/>
        </w:rPr>
      </w:pPr>
    </w:p>
    <w:p w14:paraId="0B1FAE40" w14:textId="1DDCB1D0" w:rsidR="00815D8A" w:rsidRPr="00A544D9" w:rsidRDefault="004B676C" w:rsidP="00F75592">
      <w:pPr>
        <w:spacing w:after="0" w:line="276" w:lineRule="auto"/>
        <w:rPr>
          <w:rFonts w:eastAsia="Calibri Light" w:cs="Calibri Light"/>
        </w:rPr>
      </w:pPr>
      <w:r w:rsidRPr="00A544D9">
        <w:rPr>
          <w:rFonts w:eastAsia="Calibri Light" w:cs="Calibri Light"/>
        </w:rPr>
        <w:t xml:space="preserve">This simple digital skills assessment has been created to </w:t>
      </w:r>
      <w:r w:rsidR="00815D8A" w:rsidRPr="00A544D9">
        <w:rPr>
          <w:rFonts w:eastAsia="Calibri Light" w:cs="Calibri Light"/>
        </w:rPr>
        <w:t xml:space="preserve">support identification of those with low digital confidence and/or skills. </w:t>
      </w:r>
    </w:p>
    <w:p w14:paraId="313D20A2" w14:textId="77777777" w:rsidR="00815D8A" w:rsidRPr="00A544D9" w:rsidRDefault="00815D8A" w:rsidP="00F75592">
      <w:pPr>
        <w:spacing w:after="0" w:line="276" w:lineRule="auto"/>
        <w:rPr>
          <w:rFonts w:eastAsia="Calibri Light" w:cs="Calibri Light"/>
        </w:rPr>
      </w:pPr>
    </w:p>
    <w:p w14:paraId="099835E3" w14:textId="3FAD6B91" w:rsidR="004B676C" w:rsidRPr="00A544D9" w:rsidRDefault="00815D8A" w:rsidP="00F75592">
      <w:pPr>
        <w:spacing w:after="0" w:line="276" w:lineRule="auto"/>
        <w:rPr>
          <w:rFonts w:eastAsia="Calibri Light" w:cs="Calibri Light"/>
        </w:rPr>
      </w:pPr>
      <w:r w:rsidRPr="00A544D9">
        <w:rPr>
          <w:rFonts w:eastAsia="Calibri Light" w:cs="Calibri Light"/>
        </w:rPr>
        <w:t xml:space="preserve">The </w:t>
      </w:r>
      <w:r w:rsidR="004518E2" w:rsidRPr="00A544D9">
        <w:rPr>
          <w:rFonts w:eastAsia="Calibri Light" w:cs="Calibri Light"/>
        </w:rPr>
        <w:t xml:space="preserve">form has been created to enable self-completion </w:t>
      </w:r>
      <w:r w:rsidR="008236B1" w:rsidRPr="00A544D9">
        <w:rPr>
          <w:rFonts w:eastAsia="Calibri Light" w:cs="Calibri Light"/>
        </w:rPr>
        <w:t>via</w:t>
      </w:r>
      <w:r w:rsidR="004518E2" w:rsidRPr="00A544D9">
        <w:rPr>
          <w:rFonts w:eastAsia="Calibri Light" w:cs="Calibri Light"/>
        </w:rPr>
        <w:t xml:space="preserve"> hard copy or </w:t>
      </w:r>
      <w:r w:rsidR="00631204" w:rsidRPr="00A544D9">
        <w:rPr>
          <w:rFonts w:eastAsia="Calibri Light" w:cs="Calibri Light"/>
        </w:rPr>
        <w:t xml:space="preserve">digitally. It can also be used by a member of staff to ask the questions and record the results. </w:t>
      </w:r>
    </w:p>
    <w:p w14:paraId="0E02E9BA" w14:textId="77777777" w:rsidR="000F1CD1" w:rsidRPr="00A544D9" w:rsidRDefault="000F1CD1" w:rsidP="00F75592">
      <w:pPr>
        <w:spacing w:after="0" w:line="276" w:lineRule="auto"/>
        <w:rPr>
          <w:rFonts w:eastAsia="Calibri Light" w:cs="Calibri Light"/>
        </w:rPr>
      </w:pPr>
    </w:p>
    <w:p w14:paraId="7F27D0C8" w14:textId="711AB1CB" w:rsidR="000F1CD1" w:rsidRPr="00A544D9" w:rsidRDefault="000F1CD1" w:rsidP="00F75592">
      <w:pPr>
        <w:spacing w:after="0" w:line="276" w:lineRule="auto"/>
      </w:pPr>
      <w:r w:rsidRPr="00A544D9">
        <w:rPr>
          <w:rFonts w:eastAsia="Calibri Light" w:cs="Calibri Light"/>
        </w:rPr>
        <w:t xml:space="preserve">The basis of the assessment has been to align with the </w:t>
      </w:r>
      <w:hyperlink r:id="rId14" w:history="1">
        <w:r w:rsidR="0016537A" w:rsidRPr="00A544D9">
          <w:rPr>
            <w:rStyle w:val="Hyperlink"/>
            <w:rFonts w:eastAsia="Calibri Light" w:cs="Calibri Light"/>
          </w:rPr>
          <w:t>Essential digital skills framework - GOV.UK</w:t>
        </w:r>
      </w:hyperlink>
    </w:p>
    <w:p w14:paraId="1BB6A8EC" w14:textId="77777777" w:rsidR="00DB4314" w:rsidRPr="00A544D9" w:rsidRDefault="00DB4314" w:rsidP="00F75592">
      <w:pPr>
        <w:spacing w:after="0" w:line="276" w:lineRule="auto"/>
      </w:pPr>
    </w:p>
    <w:p w14:paraId="13AB10F9" w14:textId="77777777" w:rsidR="00DB4314" w:rsidRPr="00A544D9" w:rsidRDefault="00DB4314" w:rsidP="00F75592">
      <w:pPr>
        <w:spacing w:after="0" w:line="276" w:lineRule="auto"/>
        <w:rPr>
          <w:rFonts w:eastAsia="Calibri Light" w:cs="Calibri Light"/>
        </w:rPr>
      </w:pPr>
    </w:p>
    <w:p w14:paraId="5026973C" w14:textId="77777777" w:rsidR="00502BF1" w:rsidRPr="00A544D9" w:rsidRDefault="00502BF1" w:rsidP="00F75592">
      <w:pPr>
        <w:spacing w:after="0" w:line="276" w:lineRule="auto"/>
        <w:rPr>
          <w:rFonts w:eastAsia="Calibri Light" w:cs="Calibri Light"/>
        </w:rPr>
      </w:pPr>
    </w:p>
    <w:p w14:paraId="1C9FFC13" w14:textId="6BCDAEC5" w:rsidR="00502BF1" w:rsidRPr="00A544D9" w:rsidRDefault="00744593" w:rsidP="00F75592">
      <w:pPr>
        <w:spacing w:after="0" w:line="276" w:lineRule="auto"/>
        <w:rPr>
          <w:rFonts w:eastAsia="Calibri Light" w:cs="Calibri Light"/>
          <w:b/>
          <w:bCs/>
          <w:color w:val="0B8FCF"/>
          <w:sz w:val="28"/>
          <w:szCs w:val="28"/>
        </w:rPr>
      </w:pPr>
      <w:r w:rsidRPr="00A544D9">
        <w:rPr>
          <w:b/>
          <w:bCs/>
          <w:color w:val="0B8FCF"/>
          <w:sz w:val="28"/>
          <w:szCs w:val="28"/>
        </w:rPr>
        <w:t xml:space="preserve">Low digital skills indicator </w:t>
      </w:r>
    </w:p>
    <w:p w14:paraId="63C4A586" w14:textId="77777777" w:rsidR="00F75592" w:rsidRPr="00A544D9" w:rsidRDefault="00F75592" w:rsidP="00F75592">
      <w:pPr>
        <w:spacing w:after="0" w:line="276" w:lineRule="auto"/>
        <w:rPr>
          <w:rFonts w:eastAsia="Calibri Light" w:cs="Calibri Light"/>
        </w:rPr>
      </w:pPr>
    </w:p>
    <w:p w14:paraId="20D1DEAD" w14:textId="7219D31B" w:rsidR="00502BF1" w:rsidRPr="00A544D9" w:rsidRDefault="00502BF1" w:rsidP="00F75592">
      <w:pPr>
        <w:spacing w:after="0" w:line="276" w:lineRule="auto"/>
        <w:rPr>
          <w:rFonts w:eastAsia="Calibri Light" w:cs="Calibri Light"/>
        </w:rPr>
      </w:pPr>
      <w:r w:rsidRPr="00A544D9">
        <w:rPr>
          <w:rFonts w:eastAsia="Calibri Light" w:cs="Calibri Light"/>
        </w:rPr>
        <w:t xml:space="preserve">To identify if someone has low digital skills using </w:t>
      </w:r>
      <w:r w:rsidR="00201CF8" w:rsidRPr="00A544D9">
        <w:rPr>
          <w:rFonts w:eastAsia="Calibri Light" w:cs="Calibri Light"/>
        </w:rPr>
        <w:t>the</w:t>
      </w:r>
      <w:r w:rsidRPr="00A544D9">
        <w:rPr>
          <w:rFonts w:eastAsia="Calibri Light" w:cs="Calibri Light"/>
        </w:rPr>
        <w:t xml:space="preserve"> rating scale 1–5</w:t>
      </w:r>
      <w:r w:rsidR="00201CF8" w:rsidRPr="00A544D9">
        <w:rPr>
          <w:rFonts w:eastAsia="Calibri Light" w:cs="Calibri Light"/>
        </w:rPr>
        <w:t xml:space="preserve"> established</w:t>
      </w:r>
      <w:r w:rsidRPr="00A544D9">
        <w:rPr>
          <w:rFonts w:eastAsia="Calibri Light" w:cs="Calibri Light"/>
        </w:rPr>
        <w:t xml:space="preserve">, </w:t>
      </w:r>
      <w:r w:rsidR="00201CF8" w:rsidRPr="00A544D9">
        <w:rPr>
          <w:rFonts w:eastAsia="Calibri Light" w:cs="Calibri Light"/>
        </w:rPr>
        <w:t>the</w:t>
      </w:r>
      <w:r w:rsidRPr="00A544D9">
        <w:rPr>
          <w:rFonts w:eastAsia="Calibri Light" w:cs="Calibri Light"/>
        </w:rPr>
        <w:t xml:space="preserve"> recommended threshold </w:t>
      </w:r>
      <w:r w:rsidR="00201CF8" w:rsidRPr="00A544D9">
        <w:rPr>
          <w:rFonts w:eastAsia="Calibri Light" w:cs="Calibri Light"/>
        </w:rPr>
        <w:t>is</w:t>
      </w:r>
      <w:r w:rsidRPr="00A544D9">
        <w:rPr>
          <w:rFonts w:eastAsia="Calibri Light" w:cs="Calibri Light"/>
        </w:rPr>
        <w:t>:</w:t>
      </w:r>
    </w:p>
    <w:p w14:paraId="2E585084" w14:textId="77777777" w:rsidR="00502BF1" w:rsidRPr="00A544D9" w:rsidRDefault="00502BF1" w:rsidP="00F75592">
      <w:pPr>
        <w:spacing w:after="0" w:line="276" w:lineRule="auto"/>
        <w:rPr>
          <w:rFonts w:eastAsia="Calibri Light" w:cs="Calibri Light"/>
        </w:rPr>
      </w:pPr>
    </w:p>
    <w:p w14:paraId="267BA799" w14:textId="0524D151" w:rsidR="00A648CB" w:rsidRPr="00A544D9" w:rsidRDefault="00502BF1" w:rsidP="00F75592">
      <w:pPr>
        <w:spacing w:after="0" w:line="276" w:lineRule="auto"/>
        <w:rPr>
          <w:rFonts w:eastAsia="Calibri Light" w:cs="Calibri Light"/>
        </w:rPr>
      </w:pPr>
      <w:r w:rsidRPr="00A544D9">
        <w:rPr>
          <w:rFonts w:eastAsia="Calibri Light" w:cs="Calibri Light"/>
        </w:rPr>
        <w:t>Rating of 1 or 2 on multiple skill statements within a section</w:t>
      </w:r>
      <w:r w:rsidR="00A648CB" w:rsidRPr="00A544D9">
        <w:rPr>
          <w:rFonts w:eastAsia="Calibri Light" w:cs="Calibri Light"/>
        </w:rPr>
        <w:t>.</w:t>
      </w:r>
    </w:p>
    <w:p w14:paraId="56D1151A" w14:textId="707EBEF4" w:rsidR="00502BF1" w:rsidRPr="00A544D9" w:rsidRDefault="00502BF1" w:rsidP="00F75592">
      <w:pPr>
        <w:spacing w:after="0" w:line="276" w:lineRule="auto"/>
        <w:rPr>
          <w:rFonts w:eastAsia="Calibri Light" w:cs="Calibri Light"/>
        </w:rPr>
      </w:pPr>
      <w:r w:rsidRPr="00A544D9">
        <w:rPr>
          <w:rFonts w:eastAsia="Calibri Light" w:cs="Calibri Light"/>
        </w:rPr>
        <w:t>Average rating below 3 across the entire assessment</w:t>
      </w:r>
      <w:r w:rsidR="00A648CB" w:rsidRPr="00A544D9">
        <w:rPr>
          <w:rFonts w:eastAsia="Calibri Light" w:cs="Calibri Light"/>
        </w:rPr>
        <w:t>.</w:t>
      </w:r>
    </w:p>
    <w:p w14:paraId="53DDEA48" w14:textId="77777777" w:rsidR="005A635D" w:rsidRPr="00A544D9" w:rsidRDefault="005A635D" w:rsidP="00F75592">
      <w:pPr>
        <w:spacing w:after="0" w:line="276" w:lineRule="auto"/>
        <w:rPr>
          <w:rFonts w:eastAsia="Calibri Light" w:cs="Calibri Light"/>
        </w:rPr>
      </w:pPr>
    </w:p>
    <w:p w14:paraId="239DE920" w14:textId="77777777" w:rsidR="00055BE0" w:rsidRPr="00A544D9" w:rsidRDefault="00055BE0" w:rsidP="00F75592">
      <w:pPr>
        <w:spacing w:after="0" w:line="276" w:lineRule="auto"/>
        <w:rPr>
          <w:rFonts w:eastAsia="Calibri Light" w:cs="Calibri Light"/>
          <w:b/>
          <w:bCs/>
        </w:rPr>
      </w:pPr>
    </w:p>
    <w:p w14:paraId="463CA04A" w14:textId="507E9819" w:rsidR="005A635D" w:rsidRPr="00A544D9" w:rsidRDefault="00A648CB" w:rsidP="00F75592">
      <w:pPr>
        <w:spacing w:after="0" w:line="276" w:lineRule="auto"/>
        <w:rPr>
          <w:rFonts w:eastAsia="Calibri Light" w:cs="Calibri Light"/>
          <w:b/>
          <w:bCs/>
          <w:color w:val="1C3961"/>
          <w:sz w:val="24"/>
          <w:szCs w:val="24"/>
        </w:rPr>
      </w:pPr>
      <w:r w:rsidRPr="00A544D9">
        <w:rPr>
          <w:rFonts w:eastAsia="Calibri Light" w:cs="Calibri Light"/>
          <w:b/>
          <w:bCs/>
          <w:color w:val="1C3961"/>
          <w:sz w:val="24"/>
          <w:szCs w:val="24"/>
        </w:rPr>
        <w:t>Assessment</w:t>
      </w:r>
      <w:r w:rsidR="005A635D" w:rsidRPr="00A544D9">
        <w:rPr>
          <w:rFonts w:eastAsia="Calibri Light" w:cs="Calibri Light"/>
          <w:b/>
          <w:bCs/>
          <w:color w:val="1C3961"/>
          <w:sz w:val="24"/>
          <w:szCs w:val="24"/>
        </w:rPr>
        <w:t xml:space="preserve"> Criteria:</w:t>
      </w:r>
    </w:p>
    <w:p w14:paraId="7624CDD3" w14:textId="77777777" w:rsidR="00A648CB" w:rsidRPr="00A544D9" w:rsidRDefault="00A648CB" w:rsidP="00F75592">
      <w:pPr>
        <w:spacing w:after="0" w:line="276" w:lineRule="auto"/>
        <w:rPr>
          <w:rFonts w:eastAsia="Calibri Light" w:cs="Calibri Light"/>
          <w:b/>
          <w:bCs/>
        </w:rPr>
      </w:pPr>
    </w:p>
    <w:p w14:paraId="1EDE1824" w14:textId="77777777" w:rsidR="005A635D" w:rsidRPr="00A544D9" w:rsidRDefault="005A635D" w:rsidP="00F75592">
      <w:pPr>
        <w:spacing w:after="0" w:line="360" w:lineRule="auto"/>
        <w:rPr>
          <w:rFonts w:eastAsia="Calibri Light" w:cs="Calibri Light"/>
        </w:rPr>
      </w:pPr>
      <w:r w:rsidRPr="00A544D9">
        <w:rPr>
          <w:rFonts w:eastAsia="Calibri Light" w:cs="Calibri Light"/>
        </w:rPr>
        <w:t>1 = Not confident at all</w:t>
      </w:r>
    </w:p>
    <w:p w14:paraId="4950EE13" w14:textId="77777777" w:rsidR="005A635D" w:rsidRPr="00A544D9" w:rsidRDefault="005A635D" w:rsidP="00F75592">
      <w:pPr>
        <w:spacing w:after="0" w:line="360" w:lineRule="auto"/>
        <w:rPr>
          <w:rFonts w:eastAsia="Calibri Light" w:cs="Calibri Light"/>
        </w:rPr>
      </w:pPr>
      <w:r w:rsidRPr="00A544D9">
        <w:rPr>
          <w:rFonts w:eastAsia="Calibri Light" w:cs="Calibri Light"/>
        </w:rPr>
        <w:t>2 = Limited confidence or ability</w:t>
      </w:r>
    </w:p>
    <w:p w14:paraId="40CA364E" w14:textId="77777777" w:rsidR="005A635D" w:rsidRPr="00A544D9" w:rsidRDefault="005A635D" w:rsidP="00F75592">
      <w:pPr>
        <w:spacing w:after="0" w:line="360" w:lineRule="auto"/>
        <w:rPr>
          <w:rFonts w:eastAsia="Calibri Light" w:cs="Calibri Light"/>
        </w:rPr>
      </w:pPr>
      <w:r w:rsidRPr="00A544D9">
        <w:rPr>
          <w:rFonts w:eastAsia="Calibri Light" w:cs="Calibri Light"/>
        </w:rPr>
        <w:t>3 = Basic competence</w:t>
      </w:r>
    </w:p>
    <w:p w14:paraId="28921B4A" w14:textId="77777777" w:rsidR="005A635D" w:rsidRPr="00A544D9" w:rsidRDefault="005A635D" w:rsidP="00F75592">
      <w:pPr>
        <w:spacing w:after="0" w:line="360" w:lineRule="auto"/>
        <w:rPr>
          <w:rFonts w:eastAsia="Calibri Light" w:cs="Calibri Light"/>
        </w:rPr>
      </w:pPr>
      <w:r w:rsidRPr="00A544D9">
        <w:rPr>
          <w:rFonts w:eastAsia="Calibri Light" w:cs="Calibri Light"/>
        </w:rPr>
        <w:t>4 = Confident</w:t>
      </w:r>
    </w:p>
    <w:p w14:paraId="082DAE44" w14:textId="77777777" w:rsidR="005A635D" w:rsidRPr="00A544D9" w:rsidRDefault="005A635D" w:rsidP="00F75592">
      <w:pPr>
        <w:spacing w:after="0" w:line="360" w:lineRule="auto"/>
        <w:rPr>
          <w:rFonts w:eastAsia="Calibri Light" w:cs="Calibri Light"/>
        </w:rPr>
      </w:pPr>
      <w:r w:rsidRPr="00A544D9">
        <w:rPr>
          <w:rFonts w:eastAsia="Calibri Light" w:cs="Calibri Light"/>
        </w:rPr>
        <w:t>5 = Very confident / proficient</w:t>
      </w:r>
    </w:p>
    <w:p w14:paraId="7C513013" w14:textId="77777777" w:rsidR="00A648CB" w:rsidRPr="00A544D9" w:rsidRDefault="00A648CB" w:rsidP="00F75592">
      <w:pPr>
        <w:spacing w:after="0" w:line="276" w:lineRule="auto"/>
        <w:rPr>
          <w:rFonts w:eastAsia="Calibri Light" w:cs="Calibri Light"/>
        </w:rPr>
      </w:pPr>
    </w:p>
    <w:p w14:paraId="5B832C03" w14:textId="77777777" w:rsidR="005A635D" w:rsidRPr="00A544D9" w:rsidRDefault="005A635D" w:rsidP="00F75592">
      <w:pPr>
        <w:spacing w:after="0" w:line="360" w:lineRule="auto"/>
        <w:rPr>
          <w:rFonts w:eastAsia="Calibri Light" w:cs="Calibri Light"/>
          <w:sz w:val="24"/>
          <w:szCs w:val="24"/>
        </w:rPr>
      </w:pPr>
      <w:r w:rsidRPr="00A544D9">
        <w:rPr>
          <w:rFonts w:eastAsia="Calibri Light" w:cs="Calibri Light"/>
          <w:sz w:val="24"/>
          <w:szCs w:val="24"/>
        </w:rPr>
        <w:t>If someone consistently scores </w:t>
      </w:r>
      <w:r w:rsidRPr="00A544D9">
        <w:rPr>
          <w:rFonts w:eastAsia="Calibri Light" w:cs="Calibri Light"/>
          <w:b/>
          <w:bCs/>
          <w:sz w:val="24"/>
          <w:szCs w:val="24"/>
        </w:rPr>
        <w:t>1 or 2</w:t>
      </w:r>
      <w:r w:rsidRPr="00A544D9">
        <w:rPr>
          <w:rFonts w:eastAsia="Calibri Light" w:cs="Calibri Light"/>
          <w:sz w:val="24"/>
          <w:szCs w:val="24"/>
        </w:rPr>
        <w:t>, it suggests they may:</w:t>
      </w:r>
    </w:p>
    <w:p w14:paraId="523C499A" w14:textId="77777777" w:rsidR="005A635D" w:rsidRPr="00A544D9" w:rsidRDefault="005A635D" w:rsidP="00F75592">
      <w:pPr>
        <w:pStyle w:val="ListParagraph"/>
        <w:numPr>
          <w:ilvl w:val="0"/>
          <w:numId w:val="22"/>
        </w:numPr>
        <w:spacing w:after="0" w:line="360" w:lineRule="auto"/>
        <w:rPr>
          <w:rFonts w:ascii="Verdana" w:eastAsia="Calibri Light" w:hAnsi="Verdana" w:cs="Calibri Light"/>
          <w:lang w:val="en-GB"/>
        </w:rPr>
      </w:pPr>
      <w:r w:rsidRPr="00A544D9">
        <w:rPr>
          <w:rFonts w:ascii="Verdana" w:eastAsia="Calibri Light" w:hAnsi="Verdana" w:cs="Calibri Light"/>
          <w:lang w:val="en-GB"/>
        </w:rPr>
        <w:t>Struggle with basic digital tasks</w:t>
      </w:r>
    </w:p>
    <w:p w14:paraId="6DE082F7" w14:textId="77777777" w:rsidR="005A635D" w:rsidRPr="00A544D9" w:rsidRDefault="005A635D" w:rsidP="00F75592">
      <w:pPr>
        <w:pStyle w:val="ListParagraph"/>
        <w:numPr>
          <w:ilvl w:val="0"/>
          <w:numId w:val="22"/>
        </w:numPr>
        <w:spacing w:after="0" w:line="360" w:lineRule="auto"/>
        <w:rPr>
          <w:rFonts w:ascii="Verdana" w:eastAsia="Calibri Light" w:hAnsi="Verdana" w:cs="Calibri Light"/>
          <w:lang w:val="en-GB"/>
        </w:rPr>
      </w:pPr>
      <w:r w:rsidRPr="00A544D9">
        <w:rPr>
          <w:rFonts w:ascii="Verdana" w:eastAsia="Calibri Light" w:hAnsi="Verdana" w:cs="Calibri Light"/>
          <w:lang w:val="en-GB"/>
        </w:rPr>
        <w:t>Require support or training to use digital tools safely and effectively</w:t>
      </w:r>
    </w:p>
    <w:p w14:paraId="590D3EC1" w14:textId="77777777" w:rsidR="005A635D" w:rsidRPr="00A544D9" w:rsidRDefault="005A635D" w:rsidP="00F75592">
      <w:pPr>
        <w:pStyle w:val="ListParagraph"/>
        <w:numPr>
          <w:ilvl w:val="0"/>
          <w:numId w:val="22"/>
        </w:numPr>
        <w:spacing w:after="0" w:line="360" w:lineRule="auto"/>
        <w:rPr>
          <w:rFonts w:ascii="Verdana" w:eastAsia="Calibri Light" w:hAnsi="Verdana" w:cs="Calibri Light"/>
          <w:lang w:val="en-GB"/>
        </w:rPr>
      </w:pPr>
      <w:r w:rsidRPr="00A544D9">
        <w:rPr>
          <w:rFonts w:ascii="Verdana" w:eastAsia="Calibri Light" w:hAnsi="Verdana" w:cs="Calibri Light"/>
          <w:lang w:val="en-GB"/>
        </w:rPr>
        <w:t>Be at risk of digital exclusion</w:t>
      </w:r>
    </w:p>
    <w:p w14:paraId="248F645C" w14:textId="77777777" w:rsidR="00FB6D4C" w:rsidRPr="00A544D9" w:rsidRDefault="00FB6D4C" w:rsidP="00F75592">
      <w:pPr>
        <w:spacing w:after="0" w:line="276" w:lineRule="auto"/>
        <w:rPr>
          <w:rFonts w:eastAsia="Calibri Light" w:cs="Calibri Light"/>
        </w:rPr>
      </w:pPr>
    </w:p>
    <w:p w14:paraId="1234FB7C" w14:textId="4D554590" w:rsidR="00FB6D4C" w:rsidRPr="00A544D9" w:rsidRDefault="00FB6D4C" w:rsidP="00F75592">
      <w:pPr>
        <w:spacing w:after="0" w:line="276" w:lineRule="auto"/>
        <w:rPr>
          <w:rFonts w:eastAsia="Calibri Light" w:cs="Calibri Light"/>
        </w:rPr>
      </w:pPr>
    </w:p>
    <w:p w14:paraId="3CE06968" w14:textId="1BAED53D" w:rsidR="00FB6D4C" w:rsidRPr="00A544D9" w:rsidRDefault="00FB6D4C" w:rsidP="00F75592">
      <w:pPr>
        <w:spacing w:after="0" w:line="276" w:lineRule="auto"/>
        <w:rPr>
          <w:rFonts w:eastAsia="Calibri Light" w:cs="Calibri Light"/>
          <w:i/>
          <w:iCs/>
        </w:rPr>
      </w:pPr>
      <w:r w:rsidRPr="00A544D9">
        <w:rPr>
          <w:rFonts w:eastAsia="Calibri Light" w:cs="Calibri Light"/>
          <w:i/>
          <w:iCs/>
        </w:rPr>
        <w:t xml:space="preserve">Assessment on following page. </w:t>
      </w:r>
    </w:p>
    <w:p w14:paraId="3D7DB0D4" w14:textId="77777777" w:rsidR="005A635D" w:rsidRPr="00A544D9" w:rsidRDefault="005A635D" w:rsidP="00F75592">
      <w:pPr>
        <w:spacing w:after="0" w:line="276" w:lineRule="auto"/>
        <w:rPr>
          <w:rFonts w:eastAsia="Calibri Light" w:cs="Calibri Light"/>
        </w:rPr>
      </w:pPr>
    </w:p>
    <w:p w14:paraId="3591DEB2" w14:textId="77777777" w:rsidR="007455A9" w:rsidRPr="00A544D9" w:rsidRDefault="007455A9" w:rsidP="00F75592">
      <w:pPr>
        <w:spacing w:after="0" w:line="276" w:lineRule="auto"/>
        <w:rPr>
          <w:rFonts w:eastAsia="Calibri Light" w:cs="Calibri Light"/>
        </w:rPr>
      </w:pPr>
    </w:p>
    <w:p w14:paraId="29F4D95E" w14:textId="77777777" w:rsidR="00FB6D4C" w:rsidRPr="00A544D9" w:rsidRDefault="00FB6D4C" w:rsidP="00F75592">
      <w:pPr>
        <w:spacing w:after="0" w:line="276" w:lineRule="auto"/>
        <w:rPr>
          <w:rFonts w:eastAsia="Calibri Light" w:cs="Calibri Light"/>
        </w:rPr>
      </w:pPr>
    </w:p>
    <w:p w14:paraId="0F171907" w14:textId="77777777" w:rsidR="00FB6D4C" w:rsidRPr="00A544D9" w:rsidRDefault="00FB6D4C" w:rsidP="00F75592">
      <w:pPr>
        <w:spacing w:after="0" w:line="276" w:lineRule="auto"/>
        <w:rPr>
          <w:rFonts w:eastAsia="Calibri Light" w:cs="Calibri Light"/>
        </w:rPr>
      </w:pPr>
    </w:p>
    <w:p w14:paraId="0629DDBE" w14:textId="77777777" w:rsidR="00FB6D4C" w:rsidRPr="00A544D9" w:rsidRDefault="00FB6D4C" w:rsidP="00F75592">
      <w:pPr>
        <w:spacing w:after="0" w:line="276" w:lineRule="auto"/>
        <w:rPr>
          <w:rFonts w:eastAsia="Calibri Light" w:cs="Calibri Light"/>
        </w:rPr>
      </w:pPr>
    </w:p>
    <w:p w14:paraId="39900B0F" w14:textId="77777777" w:rsidR="00FB6D4C" w:rsidRPr="00A544D9" w:rsidRDefault="00FB6D4C" w:rsidP="00F75592">
      <w:pPr>
        <w:spacing w:after="0" w:line="276" w:lineRule="auto"/>
        <w:rPr>
          <w:rFonts w:eastAsia="Calibri Light" w:cs="Calibri Light"/>
        </w:rPr>
      </w:pPr>
    </w:p>
    <w:p w14:paraId="1E3AA7C9" w14:textId="64058F29" w:rsidR="00DE2F1B" w:rsidRPr="00A544D9" w:rsidRDefault="000B495E" w:rsidP="00F75592">
      <w:pPr>
        <w:spacing w:after="0" w:line="276" w:lineRule="auto"/>
        <w:rPr>
          <w:b/>
          <w:bCs/>
          <w:color w:val="0B8FCF"/>
          <w:sz w:val="28"/>
          <w:szCs w:val="28"/>
        </w:rPr>
      </w:pPr>
      <w:r w:rsidRPr="00A544D9">
        <w:rPr>
          <w:b/>
          <w:bCs/>
          <w:color w:val="0B8FCF"/>
          <w:sz w:val="28"/>
          <w:szCs w:val="28"/>
        </w:rPr>
        <w:lastRenderedPageBreak/>
        <w:t>Assessment</w:t>
      </w:r>
    </w:p>
    <w:p w14:paraId="0F55A773" w14:textId="77777777" w:rsidR="00E970BA" w:rsidRPr="00A544D9" w:rsidRDefault="00E970BA" w:rsidP="00832366">
      <w:pPr>
        <w:spacing w:after="0" w:line="360" w:lineRule="auto"/>
        <w:rPr>
          <w:rFonts w:eastAsia="Calibri Light" w:cs="Calibri Light"/>
          <w:b/>
          <w:bCs/>
        </w:rPr>
      </w:pPr>
    </w:p>
    <w:p w14:paraId="64979124" w14:textId="77777777" w:rsidR="0030666F" w:rsidRPr="00AE0214" w:rsidRDefault="0030666F" w:rsidP="00832366">
      <w:pPr>
        <w:spacing w:after="0" w:line="360" w:lineRule="auto"/>
        <w:rPr>
          <w:rFonts w:eastAsia="Calibri Light" w:cs="Calibri Light"/>
          <w:i/>
          <w:iCs/>
        </w:rPr>
      </w:pPr>
      <w:r w:rsidRPr="00AE0214">
        <w:rPr>
          <w:rFonts w:eastAsia="Calibri Light" w:cs="Calibri Light"/>
          <w:i/>
          <w:iCs/>
        </w:rPr>
        <w:t>Rate your confidence in each skill from 1 to 5 using the assessment criteria,</w:t>
      </w:r>
      <w:r w:rsidRPr="00AE0214">
        <w:rPr>
          <w:rFonts w:eastAsia="Calibri Light" w:cs="Calibri Light"/>
          <w:i/>
          <w:iCs/>
        </w:rPr>
        <w:br/>
        <w:t>e.g. Turning on a device and using basic controls | 3</w:t>
      </w:r>
    </w:p>
    <w:p w14:paraId="159DC927" w14:textId="77777777" w:rsidR="00832366" w:rsidRDefault="00832366" w:rsidP="00832366">
      <w:pPr>
        <w:spacing w:after="0" w:line="360" w:lineRule="auto"/>
        <w:rPr>
          <w:b/>
          <w:bCs/>
        </w:rPr>
      </w:pPr>
    </w:p>
    <w:p w14:paraId="707EAB4A" w14:textId="74986669" w:rsidR="0CB760EE" w:rsidRPr="00A544D9" w:rsidRDefault="00E970BA" w:rsidP="00A30C77">
      <w:pPr>
        <w:spacing w:after="0" w:line="600" w:lineRule="auto"/>
      </w:pPr>
      <w:r w:rsidRPr="00A544D9">
        <w:rPr>
          <w:b/>
          <w:bCs/>
        </w:rPr>
        <w:t>Individual</w:t>
      </w:r>
      <w:r w:rsidR="00F712B2" w:rsidRPr="00A544D9">
        <w:rPr>
          <w:b/>
          <w:bCs/>
        </w:rPr>
        <w:t>’s</w:t>
      </w:r>
      <w:r w:rsidR="0CB760EE" w:rsidRPr="00A544D9">
        <w:rPr>
          <w:b/>
          <w:bCs/>
        </w:rPr>
        <w:t xml:space="preserve"> Name</w:t>
      </w:r>
      <w:r w:rsidR="00A30C77" w:rsidRPr="00A544D9">
        <w:rPr>
          <w:b/>
          <w:bCs/>
        </w:rPr>
        <w:t xml:space="preserve"> |</w:t>
      </w:r>
      <w:r w:rsidR="00A30C77" w:rsidRPr="00A544D9">
        <w:t xml:space="preserve"> </w:t>
      </w:r>
    </w:p>
    <w:p w14:paraId="17A9E187" w14:textId="0425103A" w:rsidR="0CB760EE" w:rsidRPr="00A544D9" w:rsidRDefault="00F712B2" w:rsidP="00A30C77">
      <w:pPr>
        <w:spacing w:after="0" w:line="600" w:lineRule="auto"/>
      </w:pPr>
      <w:r w:rsidRPr="00A544D9">
        <w:rPr>
          <w:b/>
          <w:bCs/>
        </w:rPr>
        <w:t>Referrers Name</w:t>
      </w:r>
      <w:r w:rsidR="00B51B3B">
        <w:rPr>
          <w:b/>
          <w:bCs/>
        </w:rPr>
        <w:t xml:space="preserve"> (if applicable)</w:t>
      </w:r>
      <w:r w:rsidR="00A30C77" w:rsidRPr="00A544D9">
        <w:rPr>
          <w:b/>
          <w:bCs/>
        </w:rPr>
        <w:t xml:space="preserve"> |</w:t>
      </w:r>
      <w:r w:rsidR="00A30C77" w:rsidRPr="00A544D9">
        <w:t xml:space="preserve">  </w:t>
      </w:r>
    </w:p>
    <w:p w14:paraId="77722F9F" w14:textId="2863D9E2" w:rsidR="0CB760EE" w:rsidRPr="00A544D9" w:rsidRDefault="0CB760EE" w:rsidP="00A30C77">
      <w:pPr>
        <w:spacing w:after="0" w:line="600" w:lineRule="auto"/>
      </w:pPr>
      <w:r w:rsidRPr="00A544D9">
        <w:rPr>
          <w:b/>
          <w:bCs/>
        </w:rPr>
        <w:t>Name of Referring Service</w:t>
      </w:r>
      <w:r w:rsidR="00B51B3B">
        <w:rPr>
          <w:b/>
          <w:bCs/>
        </w:rPr>
        <w:t xml:space="preserve"> (if applicable)</w:t>
      </w:r>
      <w:r w:rsidR="00A30C77" w:rsidRPr="00A544D9">
        <w:rPr>
          <w:b/>
          <w:bCs/>
        </w:rPr>
        <w:t xml:space="preserve"> |</w:t>
      </w:r>
      <w:r w:rsidR="00A30C77" w:rsidRPr="00A544D9">
        <w:t xml:space="preserve">  </w:t>
      </w:r>
    </w:p>
    <w:p w14:paraId="070FB502" w14:textId="55002504" w:rsidR="00882418" w:rsidRPr="00A544D9" w:rsidRDefault="000B495E" w:rsidP="0062145A">
      <w:pPr>
        <w:spacing w:after="0" w:line="360" w:lineRule="auto"/>
        <w:rPr>
          <w:rFonts w:eastAsia="Calibri Light" w:cs="Calibri Light"/>
          <w:color w:val="1C3961"/>
        </w:rPr>
      </w:pPr>
      <w:r w:rsidRPr="00A544D9">
        <w:rPr>
          <w:rFonts w:eastAsia="Calibri Light" w:cs="Calibri Light"/>
          <w:b/>
          <w:bCs/>
          <w:color w:val="1C3961"/>
          <w:sz w:val="24"/>
          <w:szCs w:val="24"/>
        </w:rPr>
        <w:t>Foundation Skills</w:t>
      </w:r>
    </w:p>
    <w:p w14:paraId="19724A49" w14:textId="5FF678A4" w:rsidR="000B495E" w:rsidRPr="00A544D9" w:rsidRDefault="000B495E" w:rsidP="0062145A">
      <w:pPr>
        <w:pStyle w:val="ListParagraph"/>
        <w:numPr>
          <w:ilvl w:val="0"/>
          <w:numId w:val="25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>Turn</w:t>
      </w:r>
      <w:r w:rsidR="000379AD" w:rsidRPr="00A544D9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 on a device and us</w:t>
      </w:r>
      <w:r w:rsidR="000379AD" w:rsidRPr="00A544D9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 basic controls</w:t>
      </w:r>
      <w:r w:rsidR="0062145A"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 |</w:t>
      </w:r>
      <w:r w:rsidR="00771A57">
        <w:rPr>
          <w:rFonts w:ascii="Verdana" w:eastAsia="Calibri Light" w:hAnsi="Verdana" w:cs="Calibri Light"/>
          <w:sz w:val="22"/>
          <w:szCs w:val="22"/>
          <w:lang w:val="en-GB"/>
        </w:rPr>
        <w:t xml:space="preserve"> </w:t>
      </w:r>
    </w:p>
    <w:p w14:paraId="0AC0269E" w14:textId="0D7F044C" w:rsidR="000B495E" w:rsidRPr="00A544D9" w:rsidRDefault="000B495E" w:rsidP="0062145A">
      <w:pPr>
        <w:pStyle w:val="ListParagraph"/>
        <w:numPr>
          <w:ilvl w:val="0"/>
          <w:numId w:val="25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>Connect</w:t>
      </w:r>
      <w:r w:rsidR="000379AD" w:rsidRPr="00A544D9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 to Wi-Fi </w:t>
      </w:r>
      <w:r w:rsidR="0062145A" w:rsidRPr="00A544D9">
        <w:rPr>
          <w:rFonts w:ascii="Verdana" w:eastAsia="Calibri Light" w:hAnsi="Verdana" w:cs="Calibri Light"/>
          <w:sz w:val="22"/>
          <w:szCs w:val="22"/>
          <w:lang w:val="en-GB"/>
        </w:rPr>
        <w:t>|</w:t>
      </w:r>
      <w:r w:rsidR="00771A57">
        <w:rPr>
          <w:rFonts w:ascii="Verdana" w:eastAsia="Calibri Light" w:hAnsi="Verdana" w:cs="Calibri Light"/>
          <w:sz w:val="22"/>
          <w:szCs w:val="22"/>
          <w:lang w:val="en-GB"/>
        </w:rPr>
        <w:t xml:space="preserve"> </w:t>
      </w:r>
    </w:p>
    <w:p w14:paraId="39DE829B" w14:textId="47A92985" w:rsidR="00500673" w:rsidRPr="00A544D9" w:rsidRDefault="00500673" w:rsidP="0062145A">
      <w:pPr>
        <w:pStyle w:val="ListParagraph"/>
        <w:numPr>
          <w:ilvl w:val="0"/>
          <w:numId w:val="25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>Opening a browser and making a search</w:t>
      </w:r>
      <w:r w:rsidR="0062145A"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 |</w:t>
      </w:r>
      <w:r w:rsidR="00771A57">
        <w:rPr>
          <w:rFonts w:ascii="Verdana" w:eastAsia="Calibri Light" w:hAnsi="Verdana" w:cs="Calibri Light"/>
          <w:sz w:val="22"/>
          <w:szCs w:val="22"/>
          <w:lang w:val="en-GB"/>
        </w:rPr>
        <w:t xml:space="preserve"> </w:t>
      </w:r>
    </w:p>
    <w:p w14:paraId="03DEE112" w14:textId="1839A17B" w:rsidR="000B495E" w:rsidRPr="00A544D9" w:rsidRDefault="000B495E" w:rsidP="0062145A">
      <w:pPr>
        <w:pStyle w:val="ListParagraph"/>
        <w:numPr>
          <w:ilvl w:val="0"/>
          <w:numId w:val="25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>Us</w:t>
      </w:r>
      <w:r w:rsidR="000379AD" w:rsidRPr="00A544D9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 accessibility settings</w:t>
      </w:r>
      <w:r w:rsidR="0062145A"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* | </w:t>
      </w:r>
    </w:p>
    <w:p w14:paraId="43A4C3EA" w14:textId="3FAAA178" w:rsidR="0062145A" w:rsidRPr="00A544D9" w:rsidRDefault="007E63D3" w:rsidP="0062145A">
      <w:pPr>
        <w:pStyle w:val="ListParagraph"/>
        <w:numPr>
          <w:ilvl w:val="0"/>
          <w:numId w:val="25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>Setting up secure p</w:t>
      </w:r>
      <w:r w:rsidR="000B495E"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asswords </w:t>
      </w:r>
      <w:r w:rsidR="0062145A" w:rsidRPr="00A544D9">
        <w:rPr>
          <w:rFonts w:ascii="Verdana" w:eastAsia="Calibri Light" w:hAnsi="Verdana" w:cs="Calibri Light"/>
          <w:sz w:val="22"/>
          <w:szCs w:val="22"/>
          <w:lang w:val="en-GB"/>
        </w:rPr>
        <w:t>|</w:t>
      </w:r>
      <w:r w:rsidR="00771A57">
        <w:rPr>
          <w:rFonts w:ascii="Verdana" w:eastAsia="Calibri Light" w:hAnsi="Verdana" w:cs="Calibri Light"/>
          <w:sz w:val="22"/>
          <w:szCs w:val="22"/>
          <w:lang w:val="en-GB"/>
        </w:rPr>
        <w:t xml:space="preserve"> </w:t>
      </w:r>
    </w:p>
    <w:p w14:paraId="2CAF7ED9" w14:textId="5BAE0B74" w:rsidR="0062145A" w:rsidRPr="00AE0214" w:rsidRDefault="0062145A" w:rsidP="0062145A">
      <w:pPr>
        <w:spacing w:after="0" w:line="360" w:lineRule="auto"/>
        <w:rPr>
          <w:rFonts w:eastAsia="Calibri Light" w:cs="Calibri Light"/>
          <w:i/>
          <w:iCs/>
        </w:rPr>
      </w:pPr>
      <w:r w:rsidRPr="00AE0214">
        <w:rPr>
          <w:rFonts w:eastAsia="Calibri Light" w:cs="Calibri Light"/>
          <w:i/>
          <w:iCs/>
        </w:rPr>
        <w:t>*</w:t>
      </w:r>
      <w:r w:rsidRPr="00AE0214">
        <w:rPr>
          <w:i/>
          <w:iCs/>
          <w:sz w:val="20"/>
          <w:szCs w:val="20"/>
        </w:rPr>
        <w:t xml:space="preserve"> e.g. </w:t>
      </w:r>
      <w:r w:rsidRPr="00AE0214">
        <w:rPr>
          <w:rFonts w:eastAsia="Calibri Light" w:cs="Calibri Light"/>
          <w:i/>
          <w:iCs/>
          <w:sz w:val="20"/>
          <w:szCs w:val="20"/>
        </w:rPr>
        <w:t>Text size and contrast adjustments, screen readers or voice narration, Speech-to-text or dictation tools, keyboard shortcuts or alternative input methods, captions and subtitles.</w:t>
      </w:r>
    </w:p>
    <w:p w14:paraId="67ACB293" w14:textId="49A530A3" w:rsidR="000B495E" w:rsidRPr="00A544D9" w:rsidRDefault="000B495E" w:rsidP="00844065">
      <w:pPr>
        <w:spacing w:after="0" w:line="360" w:lineRule="auto"/>
        <w:rPr>
          <w:rFonts w:eastAsia="Calibri Light" w:cs="Calibri Light"/>
          <w:b/>
          <w:bCs/>
          <w:sz w:val="24"/>
          <w:szCs w:val="24"/>
        </w:rPr>
      </w:pPr>
      <w:r w:rsidRPr="00A544D9">
        <w:rPr>
          <w:rFonts w:eastAsia="Calibri Light" w:cs="Calibri Light"/>
        </w:rPr>
        <w:br/>
      </w:r>
      <w:r w:rsidRPr="00A544D9">
        <w:rPr>
          <w:rFonts w:eastAsia="Calibri Light" w:cs="Calibri Light"/>
          <w:b/>
          <w:bCs/>
          <w:color w:val="1C3961"/>
          <w:sz w:val="24"/>
          <w:szCs w:val="24"/>
        </w:rPr>
        <w:t>Communicating</w:t>
      </w:r>
    </w:p>
    <w:p w14:paraId="59D3080E" w14:textId="10013D62" w:rsidR="000B495E" w:rsidRPr="00A544D9" w:rsidRDefault="000B495E" w:rsidP="0044564A">
      <w:pPr>
        <w:pStyle w:val="ListParagraph"/>
        <w:numPr>
          <w:ilvl w:val="0"/>
          <w:numId w:val="26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>Set</w:t>
      </w:r>
      <w:r w:rsidR="000379AD" w:rsidRPr="00A544D9">
        <w:rPr>
          <w:rFonts w:ascii="Verdana" w:eastAsia="Calibri Light" w:hAnsi="Verdana" w:cs="Calibri Light"/>
          <w:sz w:val="22"/>
          <w:szCs w:val="22"/>
          <w:lang w:val="en-GB"/>
        </w:rPr>
        <w:t>ting</w:t>
      </w: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 up and us</w:t>
      </w:r>
      <w:r w:rsidR="000379AD" w:rsidRPr="00A544D9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 email and messaging apps</w:t>
      </w:r>
      <w:r w:rsidR="00844065"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 |</w:t>
      </w:r>
      <w:r w:rsidR="00771A57">
        <w:rPr>
          <w:rFonts w:ascii="Verdana" w:eastAsia="Calibri Light" w:hAnsi="Verdana" w:cs="Calibri Light"/>
          <w:sz w:val="22"/>
          <w:szCs w:val="22"/>
          <w:lang w:val="en-GB"/>
        </w:rPr>
        <w:t xml:space="preserve"> </w:t>
      </w:r>
    </w:p>
    <w:p w14:paraId="7CF2AD33" w14:textId="1A9C8257" w:rsidR="0089337C" w:rsidRPr="00A544D9" w:rsidRDefault="000B495E" w:rsidP="0089337C">
      <w:pPr>
        <w:pStyle w:val="ListParagraph"/>
        <w:numPr>
          <w:ilvl w:val="0"/>
          <w:numId w:val="26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>Creat</w:t>
      </w:r>
      <w:r w:rsidR="000379AD" w:rsidRPr="00A544D9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 and shar</w:t>
      </w:r>
      <w:r w:rsidR="000379AD" w:rsidRPr="00A544D9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 documents</w:t>
      </w:r>
      <w:r w:rsidR="00A365D7"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 </w:t>
      </w:r>
      <w:r w:rsidR="00A365D7" w:rsidRPr="00AE0214">
        <w:rPr>
          <w:rFonts w:ascii="Verdana" w:eastAsia="Calibri Light" w:hAnsi="Verdana" w:cs="Calibri Light"/>
          <w:i/>
          <w:iCs/>
          <w:sz w:val="20"/>
          <w:szCs w:val="20"/>
          <w:lang w:val="en-GB"/>
        </w:rPr>
        <w:t xml:space="preserve">e.g. </w:t>
      </w:r>
      <w:r w:rsidR="00E20766" w:rsidRPr="00AE0214">
        <w:rPr>
          <w:rFonts w:ascii="Verdana" w:eastAsia="Calibri Light" w:hAnsi="Verdana" w:cs="Calibri Light"/>
          <w:i/>
          <w:iCs/>
          <w:sz w:val="20"/>
          <w:szCs w:val="20"/>
          <w:lang w:val="en-GB"/>
        </w:rPr>
        <w:t>using Microsoft</w:t>
      </w:r>
      <w:r w:rsidR="00A365D7" w:rsidRPr="00AE0214">
        <w:rPr>
          <w:rFonts w:ascii="Verdana" w:eastAsia="Calibri Light" w:hAnsi="Verdana" w:cs="Calibri Light"/>
          <w:i/>
          <w:iCs/>
          <w:sz w:val="20"/>
          <w:szCs w:val="20"/>
          <w:lang w:val="en-GB"/>
        </w:rPr>
        <w:t xml:space="preserve"> and </w:t>
      </w:r>
      <w:r w:rsidR="0089337C" w:rsidRPr="00AE0214">
        <w:rPr>
          <w:rFonts w:ascii="Verdana" w:eastAsia="Calibri Light" w:hAnsi="Verdana" w:cs="Calibri Light"/>
          <w:i/>
          <w:iCs/>
          <w:sz w:val="20"/>
          <w:szCs w:val="20"/>
          <w:lang w:val="en-GB"/>
        </w:rPr>
        <w:t>G</w:t>
      </w:r>
      <w:r w:rsidR="00A365D7" w:rsidRPr="00AE0214">
        <w:rPr>
          <w:rFonts w:ascii="Verdana" w:eastAsia="Calibri Light" w:hAnsi="Verdana" w:cs="Calibri Light"/>
          <w:i/>
          <w:iCs/>
          <w:sz w:val="20"/>
          <w:szCs w:val="20"/>
          <w:lang w:val="en-GB"/>
        </w:rPr>
        <w:t>oogle</w:t>
      </w:r>
      <w:r w:rsidR="00A365D7" w:rsidRPr="00AE0214">
        <w:rPr>
          <w:rFonts w:ascii="Verdana" w:eastAsia="Calibri Light" w:hAnsi="Verdana" w:cs="Calibri Light"/>
          <w:sz w:val="20"/>
          <w:szCs w:val="20"/>
          <w:lang w:val="en-GB"/>
        </w:rPr>
        <w:t xml:space="preserve"> </w:t>
      </w:r>
      <w:r w:rsidR="0089337C" w:rsidRPr="00A544D9">
        <w:rPr>
          <w:rFonts w:ascii="Verdana" w:eastAsia="Calibri Light" w:hAnsi="Verdana" w:cs="Calibri Light"/>
          <w:sz w:val="22"/>
          <w:szCs w:val="22"/>
          <w:lang w:val="en-GB"/>
        </w:rPr>
        <w:t>|</w:t>
      </w:r>
      <w:r w:rsidR="00771A57">
        <w:rPr>
          <w:rFonts w:ascii="Verdana" w:eastAsia="Calibri Light" w:hAnsi="Verdana" w:cs="Calibri Light"/>
          <w:sz w:val="22"/>
          <w:szCs w:val="22"/>
          <w:lang w:val="en-GB"/>
        </w:rPr>
        <w:t xml:space="preserve"> </w:t>
      </w:r>
    </w:p>
    <w:p w14:paraId="556AB430" w14:textId="0140FDC1" w:rsidR="0089337C" w:rsidRPr="00A544D9" w:rsidRDefault="000B495E" w:rsidP="0089337C">
      <w:pPr>
        <w:pStyle w:val="ListParagraph"/>
        <w:numPr>
          <w:ilvl w:val="0"/>
          <w:numId w:val="26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>Us</w:t>
      </w:r>
      <w:r w:rsidR="000379AD" w:rsidRPr="00A544D9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 video calling tools</w:t>
      </w:r>
      <w:r w:rsidR="00E20766"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 </w:t>
      </w:r>
      <w:r w:rsidR="00E20766" w:rsidRPr="00AE0214">
        <w:rPr>
          <w:rFonts w:ascii="Verdana" w:eastAsia="Calibri Light" w:hAnsi="Verdana" w:cs="Calibri Light"/>
          <w:i/>
          <w:iCs/>
          <w:sz w:val="20"/>
          <w:szCs w:val="20"/>
          <w:lang w:val="en-GB"/>
        </w:rPr>
        <w:t>e.g. joining group calls or meetings/webinars</w:t>
      </w:r>
      <w:r w:rsidR="00E20766" w:rsidRPr="00AE0214">
        <w:rPr>
          <w:rFonts w:ascii="Verdana" w:eastAsia="Calibri Light" w:hAnsi="Verdana" w:cs="Calibri Light"/>
          <w:sz w:val="20"/>
          <w:szCs w:val="20"/>
          <w:lang w:val="en-GB"/>
        </w:rPr>
        <w:t xml:space="preserve"> </w:t>
      </w:r>
      <w:r w:rsidR="0089337C" w:rsidRPr="00A544D9">
        <w:rPr>
          <w:rFonts w:ascii="Verdana" w:eastAsia="Calibri Light" w:hAnsi="Verdana" w:cs="Calibri Light"/>
          <w:sz w:val="22"/>
          <w:szCs w:val="22"/>
          <w:lang w:val="en-GB"/>
        </w:rPr>
        <w:t>|</w:t>
      </w:r>
      <w:r w:rsidR="00771A57">
        <w:rPr>
          <w:rFonts w:ascii="Verdana" w:eastAsia="Calibri Light" w:hAnsi="Verdana" w:cs="Calibri Light"/>
          <w:sz w:val="22"/>
          <w:szCs w:val="22"/>
          <w:lang w:val="en-GB"/>
        </w:rPr>
        <w:t xml:space="preserve"> </w:t>
      </w:r>
    </w:p>
    <w:p w14:paraId="7556A1B2" w14:textId="355386CB" w:rsidR="0089337C" w:rsidRPr="00A544D9" w:rsidRDefault="000B495E" w:rsidP="0089337C">
      <w:pPr>
        <w:pStyle w:val="ListParagraph"/>
        <w:numPr>
          <w:ilvl w:val="0"/>
          <w:numId w:val="26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>Communicat</w:t>
      </w:r>
      <w:r w:rsidR="000379AD" w:rsidRPr="00A544D9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 appropriately and securely online</w:t>
      </w:r>
      <w:r w:rsidR="0089337C"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 |</w:t>
      </w:r>
      <w:r w:rsidR="00771A57">
        <w:rPr>
          <w:rFonts w:ascii="Verdana" w:eastAsia="Calibri Light" w:hAnsi="Verdana" w:cs="Calibri Light"/>
          <w:sz w:val="22"/>
          <w:szCs w:val="22"/>
          <w:lang w:val="en-GB"/>
        </w:rPr>
        <w:t xml:space="preserve"> </w:t>
      </w:r>
    </w:p>
    <w:p w14:paraId="37CBE5B1" w14:textId="6066DDA1" w:rsidR="009C392F" w:rsidRPr="00A544D9" w:rsidRDefault="009C392F" w:rsidP="0089337C">
      <w:pPr>
        <w:pStyle w:val="ListParagraph"/>
        <w:numPr>
          <w:ilvl w:val="0"/>
          <w:numId w:val="26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Setting up social media accounts safely </w:t>
      </w:r>
      <w:r w:rsidR="0089337C" w:rsidRPr="00A544D9">
        <w:rPr>
          <w:rFonts w:ascii="Verdana" w:eastAsia="Calibri Light" w:hAnsi="Verdana" w:cs="Calibri Light"/>
          <w:sz w:val="22"/>
          <w:szCs w:val="22"/>
          <w:lang w:val="en-GB"/>
        </w:rPr>
        <w:t>|</w:t>
      </w:r>
      <w:r w:rsidR="00771A57">
        <w:rPr>
          <w:rFonts w:ascii="Verdana" w:eastAsia="Calibri Light" w:hAnsi="Verdana" w:cs="Calibri Light"/>
          <w:sz w:val="22"/>
          <w:szCs w:val="22"/>
          <w:lang w:val="en-GB"/>
        </w:rPr>
        <w:t xml:space="preserve"> </w:t>
      </w:r>
    </w:p>
    <w:p w14:paraId="00507093" w14:textId="6548FC9A" w:rsidR="000B495E" w:rsidRPr="00A544D9" w:rsidRDefault="000B495E" w:rsidP="00F75592">
      <w:pPr>
        <w:spacing w:after="0" w:line="276" w:lineRule="auto"/>
        <w:rPr>
          <w:rFonts w:eastAsia="Calibri Light" w:cs="Calibri Light"/>
        </w:rPr>
      </w:pPr>
    </w:p>
    <w:p w14:paraId="28FB77FE" w14:textId="77777777" w:rsidR="000B495E" w:rsidRPr="00771A57" w:rsidRDefault="000B495E" w:rsidP="00A0766C">
      <w:pPr>
        <w:spacing w:after="0" w:line="360" w:lineRule="auto"/>
        <w:rPr>
          <w:rFonts w:eastAsia="Calibri Light" w:cs="Calibri Light"/>
          <w:b/>
          <w:bCs/>
          <w:color w:val="1C3961"/>
          <w:sz w:val="24"/>
          <w:szCs w:val="24"/>
        </w:rPr>
      </w:pPr>
      <w:r w:rsidRPr="00771A57">
        <w:rPr>
          <w:rFonts w:eastAsia="Calibri Light" w:cs="Calibri Light"/>
          <w:b/>
          <w:bCs/>
          <w:color w:val="1C3961"/>
          <w:sz w:val="24"/>
          <w:szCs w:val="24"/>
        </w:rPr>
        <w:t>Handling Information &amp; Content</w:t>
      </w:r>
    </w:p>
    <w:p w14:paraId="32733158" w14:textId="77777777" w:rsidR="00A544D9" w:rsidRPr="00A544D9" w:rsidRDefault="000B495E" w:rsidP="003B0672">
      <w:pPr>
        <w:pStyle w:val="ListParagraph"/>
        <w:numPr>
          <w:ilvl w:val="0"/>
          <w:numId w:val="28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>Us</w:t>
      </w:r>
      <w:r w:rsidR="000379AD" w:rsidRPr="00A544D9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 search engines effectively</w:t>
      </w:r>
      <w:r w:rsidR="00A544D9"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 | </w:t>
      </w:r>
    </w:p>
    <w:p w14:paraId="2392596B" w14:textId="6551648E" w:rsidR="00A544D9" w:rsidRPr="00A544D9" w:rsidRDefault="000B495E" w:rsidP="003B0672">
      <w:pPr>
        <w:pStyle w:val="ListParagraph"/>
        <w:numPr>
          <w:ilvl w:val="0"/>
          <w:numId w:val="28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>Evaluat</w:t>
      </w:r>
      <w:r w:rsidR="000379AD" w:rsidRPr="00A544D9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 online content reliability</w:t>
      </w:r>
      <w:r w:rsidR="00A544D9"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 |</w:t>
      </w:r>
      <w:r w:rsidR="00771A57">
        <w:rPr>
          <w:rFonts w:ascii="Verdana" w:eastAsia="Calibri Light" w:hAnsi="Verdana" w:cs="Calibri Light"/>
          <w:sz w:val="22"/>
          <w:szCs w:val="22"/>
          <w:lang w:val="en-GB"/>
        </w:rPr>
        <w:t xml:space="preserve"> </w:t>
      </w:r>
    </w:p>
    <w:p w14:paraId="2DAD0704" w14:textId="7E8B95DE" w:rsidR="000B495E" w:rsidRPr="00A544D9" w:rsidRDefault="000B495E" w:rsidP="00CA5769">
      <w:pPr>
        <w:pStyle w:val="ListParagraph"/>
        <w:numPr>
          <w:ilvl w:val="0"/>
          <w:numId w:val="28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>Organis</w:t>
      </w:r>
      <w:r w:rsidR="000379AD" w:rsidRPr="00A544D9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 files and folders</w:t>
      </w:r>
      <w:r w:rsid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 |</w:t>
      </w:r>
      <w:r w:rsidR="00771A57">
        <w:rPr>
          <w:rFonts w:ascii="Verdana" w:eastAsia="Calibri Light" w:hAnsi="Verdana" w:cs="Calibri Light"/>
          <w:sz w:val="22"/>
          <w:szCs w:val="22"/>
          <w:lang w:val="en-GB"/>
        </w:rPr>
        <w:t xml:space="preserve"> </w:t>
      </w:r>
    </w:p>
    <w:p w14:paraId="51EE2BE4" w14:textId="7DB5F7C3" w:rsidR="00A544D9" w:rsidRPr="00A544D9" w:rsidRDefault="000B495E" w:rsidP="00A544D9">
      <w:pPr>
        <w:pStyle w:val="ListParagraph"/>
        <w:numPr>
          <w:ilvl w:val="0"/>
          <w:numId w:val="28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>Access</w:t>
      </w:r>
      <w:r w:rsidR="000379AD" w:rsidRPr="00A544D9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 content legally</w:t>
      </w:r>
      <w:r w:rsidR="0030666F">
        <w:rPr>
          <w:rFonts w:ascii="Verdana" w:eastAsia="Calibri Light" w:hAnsi="Verdana" w:cs="Calibri Light"/>
          <w:sz w:val="22"/>
          <w:szCs w:val="22"/>
          <w:lang w:val="en-GB"/>
        </w:rPr>
        <w:t xml:space="preserve">* </w:t>
      </w:r>
      <w:r w:rsidR="00A544D9" w:rsidRPr="00A544D9">
        <w:rPr>
          <w:rFonts w:ascii="Verdana" w:eastAsia="Calibri Light" w:hAnsi="Verdana" w:cs="Calibri Light"/>
          <w:sz w:val="22"/>
          <w:szCs w:val="22"/>
          <w:lang w:val="en-GB"/>
        </w:rPr>
        <w:t xml:space="preserve">| </w:t>
      </w:r>
    </w:p>
    <w:p w14:paraId="449B613D" w14:textId="65682208" w:rsidR="009C392F" w:rsidRPr="0030666F" w:rsidRDefault="009C392F" w:rsidP="00A0766C">
      <w:pPr>
        <w:pStyle w:val="ListParagraph"/>
        <w:numPr>
          <w:ilvl w:val="0"/>
          <w:numId w:val="28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A544D9">
        <w:rPr>
          <w:rFonts w:ascii="Verdana" w:eastAsia="Calibri Light" w:hAnsi="Verdana" w:cs="Calibri Light"/>
          <w:sz w:val="22"/>
          <w:szCs w:val="22"/>
        </w:rPr>
        <w:t xml:space="preserve">Keeping Personal data secure </w:t>
      </w:r>
      <w:r w:rsidR="00A544D9" w:rsidRPr="00A544D9">
        <w:rPr>
          <w:rFonts w:ascii="Verdana" w:eastAsia="Calibri Light" w:hAnsi="Verdana" w:cs="Calibri Light"/>
          <w:sz w:val="22"/>
          <w:szCs w:val="22"/>
        </w:rPr>
        <w:t xml:space="preserve">| </w:t>
      </w:r>
    </w:p>
    <w:p w14:paraId="0F747A02" w14:textId="7C8C3D03" w:rsidR="0030666F" w:rsidRPr="00AE0214" w:rsidRDefault="0030666F" w:rsidP="0030666F">
      <w:pPr>
        <w:spacing w:after="0" w:line="360" w:lineRule="auto"/>
        <w:rPr>
          <w:rFonts w:eastAsia="Calibri Light" w:cs="Calibri Light"/>
          <w:i/>
          <w:iCs/>
          <w:sz w:val="20"/>
          <w:szCs w:val="20"/>
        </w:rPr>
      </w:pPr>
      <w:r w:rsidRPr="00AE0214">
        <w:rPr>
          <w:rFonts w:eastAsia="Calibri Light" w:cs="Calibri Light"/>
          <w:i/>
          <w:iCs/>
          <w:sz w:val="20"/>
          <w:szCs w:val="20"/>
        </w:rPr>
        <w:t>*e.g. using official sources for downloads or streaming, respecting copyright, following terms of service for platforms and subscriptions.</w:t>
      </w:r>
    </w:p>
    <w:p w14:paraId="22690763" w14:textId="77777777" w:rsidR="00E11272" w:rsidRDefault="00E11272" w:rsidP="00A0766C">
      <w:pPr>
        <w:spacing w:after="0" w:line="360" w:lineRule="auto"/>
        <w:rPr>
          <w:rFonts w:eastAsia="Calibri Light" w:cs="Calibri Light"/>
        </w:rPr>
      </w:pPr>
    </w:p>
    <w:p w14:paraId="69715330" w14:textId="77777777" w:rsidR="00771A57" w:rsidRDefault="00771A57" w:rsidP="00A0766C">
      <w:pPr>
        <w:spacing w:after="0" w:line="360" w:lineRule="auto"/>
        <w:rPr>
          <w:rFonts w:eastAsia="Calibri Light" w:cs="Calibri Light"/>
        </w:rPr>
      </w:pPr>
    </w:p>
    <w:p w14:paraId="7C20C68C" w14:textId="77777777" w:rsidR="000B495E" w:rsidRPr="00771A57" w:rsidRDefault="000B495E" w:rsidP="00A0766C">
      <w:pPr>
        <w:spacing w:after="0" w:line="360" w:lineRule="auto"/>
        <w:rPr>
          <w:rFonts w:eastAsia="Calibri Light" w:cs="Calibri Light"/>
          <w:b/>
          <w:bCs/>
          <w:color w:val="1C3961"/>
          <w:sz w:val="24"/>
          <w:szCs w:val="24"/>
        </w:rPr>
      </w:pPr>
      <w:r w:rsidRPr="00771A57">
        <w:rPr>
          <w:rFonts w:eastAsia="Calibri Light" w:cs="Calibri Light"/>
          <w:b/>
          <w:bCs/>
          <w:color w:val="1C3961"/>
          <w:sz w:val="24"/>
          <w:szCs w:val="24"/>
        </w:rPr>
        <w:lastRenderedPageBreak/>
        <w:t>Transacting</w:t>
      </w:r>
    </w:p>
    <w:p w14:paraId="5AACE0F5" w14:textId="7A6C9471" w:rsidR="00771A57" w:rsidRDefault="000B495E" w:rsidP="00AB0B0A">
      <w:pPr>
        <w:pStyle w:val="ListParagraph"/>
        <w:numPr>
          <w:ilvl w:val="0"/>
          <w:numId w:val="30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771A57">
        <w:rPr>
          <w:rFonts w:ascii="Verdana" w:eastAsia="Calibri Light" w:hAnsi="Verdana" w:cs="Calibri Light"/>
          <w:sz w:val="22"/>
          <w:szCs w:val="22"/>
          <w:lang w:val="en-GB"/>
        </w:rPr>
        <w:t>Set</w:t>
      </w:r>
      <w:r w:rsidR="000379AD" w:rsidRPr="00771A57">
        <w:rPr>
          <w:rFonts w:ascii="Verdana" w:eastAsia="Calibri Light" w:hAnsi="Verdana" w:cs="Calibri Light"/>
          <w:sz w:val="22"/>
          <w:szCs w:val="22"/>
          <w:lang w:val="en-GB"/>
        </w:rPr>
        <w:t>ting</w:t>
      </w:r>
      <w:r w:rsidRPr="00771A57">
        <w:rPr>
          <w:rFonts w:ascii="Verdana" w:eastAsia="Calibri Light" w:hAnsi="Verdana" w:cs="Calibri Light"/>
          <w:sz w:val="22"/>
          <w:szCs w:val="22"/>
          <w:lang w:val="en-GB"/>
        </w:rPr>
        <w:t xml:space="preserve"> up online accounts and fill</w:t>
      </w:r>
      <w:r w:rsidR="000379AD" w:rsidRPr="00771A57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Pr="00771A57">
        <w:rPr>
          <w:rFonts w:ascii="Verdana" w:eastAsia="Calibri Light" w:hAnsi="Verdana" w:cs="Calibri Light"/>
          <w:sz w:val="22"/>
          <w:szCs w:val="22"/>
          <w:lang w:val="en-GB"/>
        </w:rPr>
        <w:t xml:space="preserve"> in forms</w:t>
      </w:r>
      <w:r w:rsidR="00771A57" w:rsidRPr="00771A57">
        <w:rPr>
          <w:rFonts w:ascii="Verdana" w:eastAsia="Calibri Light" w:hAnsi="Verdana" w:cs="Calibri Light"/>
          <w:sz w:val="22"/>
          <w:szCs w:val="22"/>
          <w:lang w:val="en-GB"/>
        </w:rPr>
        <w:t xml:space="preserve"> |</w:t>
      </w:r>
      <w:r w:rsidR="006A48F0">
        <w:rPr>
          <w:rFonts w:ascii="Verdana" w:eastAsia="Calibri Light" w:hAnsi="Verdana" w:cs="Calibri Light"/>
          <w:sz w:val="22"/>
          <w:szCs w:val="22"/>
          <w:lang w:val="en-GB"/>
        </w:rPr>
        <w:t xml:space="preserve"> </w:t>
      </w:r>
    </w:p>
    <w:p w14:paraId="163FF7F8" w14:textId="77777777" w:rsidR="00771A57" w:rsidRDefault="000B495E" w:rsidP="00921E50">
      <w:pPr>
        <w:pStyle w:val="ListParagraph"/>
        <w:numPr>
          <w:ilvl w:val="0"/>
          <w:numId w:val="30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771A57">
        <w:rPr>
          <w:rFonts w:ascii="Verdana" w:eastAsia="Calibri Light" w:hAnsi="Verdana" w:cs="Calibri Light"/>
          <w:sz w:val="22"/>
          <w:szCs w:val="22"/>
          <w:lang w:val="en-GB"/>
        </w:rPr>
        <w:t>Mak</w:t>
      </w:r>
      <w:r w:rsidR="000379AD" w:rsidRPr="00771A57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Pr="00771A57">
        <w:rPr>
          <w:rFonts w:ascii="Verdana" w:eastAsia="Calibri Light" w:hAnsi="Verdana" w:cs="Calibri Light"/>
          <w:sz w:val="22"/>
          <w:szCs w:val="22"/>
          <w:lang w:val="en-GB"/>
        </w:rPr>
        <w:t xml:space="preserve"> secure payments online</w:t>
      </w:r>
      <w:r w:rsidR="00771A57" w:rsidRPr="00771A57">
        <w:rPr>
          <w:rFonts w:ascii="Verdana" w:eastAsia="Calibri Light" w:hAnsi="Verdana" w:cs="Calibri Light"/>
          <w:sz w:val="22"/>
          <w:szCs w:val="22"/>
          <w:lang w:val="en-GB"/>
        </w:rPr>
        <w:t xml:space="preserve"> | </w:t>
      </w:r>
    </w:p>
    <w:p w14:paraId="32E732DD" w14:textId="3287A5B1" w:rsidR="006A48F0" w:rsidRDefault="000B495E" w:rsidP="00783780">
      <w:pPr>
        <w:pStyle w:val="ListParagraph"/>
        <w:numPr>
          <w:ilvl w:val="0"/>
          <w:numId w:val="30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6A48F0">
        <w:rPr>
          <w:rFonts w:ascii="Verdana" w:eastAsia="Calibri Light" w:hAnsi="Verdana" w:cs="Calibri Light"/>
          <w:sz w:val="22"/>
          <w:szCs w:val="22"/>
          <w:lang w:val="en-GB"/>
        </w:rPr>
        <w:t>Upload</w:t>
      </w:r>
      <w:r w:rsidR="000379AD" w:rsidRPr="006A48F0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Pr="006A48F0">
        <w:rPr>
          <w:rFonts w:ascii="Verdana" w:eastAsia="Calibri Light" w:hAnsi="Verdana" w:cs="Calibri Light"/>
          <w:sz w:val="22"/>
          <w:szCs w:val="22"/>
          <w:lang w:val="en-GB"/>
        </w:rPr>
        <w:t xml:space="preserve"> documents/photos for services</w:t>
      </w:r>
      <w:r w:rsidR="00FC19B3" w:rsidRPr="006A48F0">
        <w:rPr>
          <w:rFonts w:ascii="Verdana" w:eastAsia="Calibri Light" w:hAnsi="Verdana" w:cs="Calibri Light"/>
          <w:sz w:val="22"/>
          <w:szCs w:val="22"/>
          <w:lang w:val="en-GB"/>
        </w:rPr>
        <w:t xml:space="preserve"> </w:t>
      </w:r>
      <w:r w:rsidR="00FC19B3" w:rsidRPr="00AE0214">
        <w:rPr>
          <w:rFonts w:ascii="Verdana" w:eastAsia="Calibri Light" w:hAnsi="Verdana" w:cs="Calibri Light"/>
          <w:i/>
          <w:iCs/>
          <w:sz w:val="20"/>
          <w:szCs w:val="20"/>
          <w:lang w:val="en-GB"/>
        </w:rPr>
        <w:t>e.g. passport applications</w:t>
      </w:r>
      <w:r w:rsidR="006A48F0" w:rsidRPr="00AE0214">
        <w:rPr>
          <w:rFonts w:ascii="Verdana" w:eastAsia="Calibri Light" w:hAnsi="Verdana" w:cs="Calibri Light"/>
          <w:i/>
          <w:iCs/>
          <w:sz w:val="20"/>
          <w:szCs w:val="20"/>
          <w:lang w:val="en-GB"/>
        </w:rPr>
        <w:t xml:space="preserve"> </w:t>
      </w:r>
      <w:r w:rsidR="006A48F0" w:rsidRPr="006A48F0">
        <w:rPr>
          <w:rFonts w:ascii="Verdana" w:eastAsia="Calibri Light" w:hAnsi="Verdana" w:cs="Calibri Light"/>
          <w:sz w:val="22"/>
          <w:szCs w:val="22"/>
          <w:lang w:val="en-GB"/>
        </w:rPr>
        <w:t>|</w:t>
      </w:r>
      <w:r w:rsidR="006A48F0">
        <w:rPr>
          <w:rFonts w:ascii="Verdana" w:eastAsia="Calibri Light" w:hAnsi="Verdana" w:cs="Calibri Light"/>
          <w:sz w:val="22"/>
          <w:szCs w:val="22"/>
          <w:lang w:val="en-GB"/>
        </w:rPr>
        <w:t xml:space="preserve"> </w:t>
      </w:r>
    </w:p>
    <w:p w14:paraId="04C9036E" w14:textId="77777777" w:rsidR="006A48F0" w:rsidRDefault="000B495E" w:rsidP="00710906">
      <w:pPr>
        <w:pStyle w:val="ListParagraph"/>
        <w:numPr>
          <w:ilvl w:val="0"/>
          <w:numId w:val="30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6A48F0">
        <w:rPr>
          <w:rFonts w:ascii="Verdana" w:eastAsia="Calibri Light" w:hAnsi="Verdana" w:cs="Calibri Light"/>
          <w:sz w:val="22"/>
          <w:szCs w:val="22"/>
          <w:lang w:val="en-GB"/>
        </w:rPr>
        <w:t>Manag</w:t>
      </w:r>
      <w:r w:rsidR="000379AD" w:rsidRPr="006A48F0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Pr="006A48F0">
        <w:rPr>
          <w:rFonts w:ascii="Verdana" w:eastAsia="Calibri Light" w:hAnsi="Verdana" w:cs="Calibri Light"/>
          <w:sz w:val="22"/>
          <w:szCs w:val="22"/>
          <w:lang w:val="en-GB"/>
        </w:rPr>
        <w:t xml:space="preserve"> money online</w:t>
      </w:r>
      <w:r w:rsidR="006A48F0" w:rsidRPr="006A48F0">
        <w:rPr>
          <w:rFonts w:ascii="Verdana" w:eastAsia="Calibri Light" w:hAnsi="Verdana" w:cs="Calibri Light"/>
          <w:sz w:val="22"/>
          <w:szCs w:val="22"/>
          <w:lang w:val="en-GB"/>
        </w:rPr>
        <w:t xml:space="preserve"> | </w:t>
      </w:r>
    </w:p>
    <w:p w14:paraId="7C762A30" w14:textId="4A24A220" w:rsidR="000B495E" w:rsidRPr="00A544D9" w:rsidRDefault="003B0B20" w:rsidP="006A48F0">
      <w:pPr>
        <w:pStyle w:val="ListParagraph"/>
        <w:numPr>
          <w:ilvl w:val="0"/>
          <w:numId w:val="30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6A48F0">
        <w:rPr>
          <w:rFonts w:ascii="Verdana" w:eastAsia="Calibri Light" w:hAnsi="Verdana" w:cs="Calibri Light"/>
          <w:sz w:val="22"/>
          <w:szCs w:val="22"/>
          <w:lang w:val="en-GB"/>
        </w:rPr>
        <w:t>Managing health online</w:t>
      </w:r>
      <w:r w:rsidR="00FC19B3" w:rsidRPr="006A48F0">
        <w:rPr>
          <w:rFonts w:ascii="Verdana" w:eastAsia="Calibri Light" w:hAnsi="Verdana" w:cs="Calibri Light"/>
          <w:sz w:val="22"/>
          <w:szCs w:val="22"/>
          <w:lang w:val="en-GB"/>
        </w:rPr>
        <w:t xml:space="preserve"> </w:t>
      </w:r>
      <w:r w:rsidR="00FC19B3" w:rsidRPr="00AE0214">
        <w:rPr>
          <w:rFonts w:ascii="Verdana" w:eastAsia="Calibri Light" w:hAnsi="Verdana" w:cs="Calibri Light"/>
          <w:i/>
          <w:iCs/>
          <w:sz w:val="20"/>
          <w:szCs w:val="20"/>
          <w:lang w:val="en-GB"/>
        </w:rPr>
        <w:t>e.g. booking GP appointments, using NHS App</w:t>
      </w:r>
      <w:r w:rsidR="006A48F0" w:rsidRPr="00AE0214">
        <w:rPr>
          <w:rFonts w:ascii="Verdana" w:eastAsia="Calibri Light" w:hAnsi="Verdana" w:cs="Calibri Light"/>
          <w:sz w:val="20"/>
          <w:szCs w:val="20"/>
          <w:lang w:val="en-GB"/>
        </w:rPr>
        <w:t xml:space="preserve"> </w:t>
      </w:r>
      <w:r w:rsidR="006A48F0">
        <w:rPr>
          <w:rFonts w:ascii="Verdana" w:eastAsia="Calibri Light" w:hAnsi="Verdana" w:cs="Calibri Light"/>
          <w:sz w:val="22"/>
          <w:szCs w:val="22"/>
          <w:lang w:val="en-GB"/>
        </w:rPr>
        <w:t xml:space="preserve">| </w:t>
      </w:r>
      <w:r w:rsidR="000B495E" w:rsidRPr="00A544D9">
        <w:rPr>
          <w:rFonts w:ascii="Verdana" w:eastAsia="Calibri Light" w:hAnsi="Verdana" w:cs="Calibri Light"/>
          <w:sz w:val="22"/>
          <w:szCs w:val="22"/>
          <w:lang w:val="en-GB"/>
        </w:rPr>
        <w:br/>
      </w:r>
    </w:p>
    <w:p w14:paraId="5C3D78CF" w14:textId="77777777" w:rsidR="000B495E" w:rsidRPr="006D5DB6" w:rsidRDefault="000B495E" w:rsidP="00A0766C">
      <w:pPr>
        <w:spacing w:after="0" w:line="360" w:lineRule="auto"/>
        <w:rPr>
          <w:rFonts w:eastAsia="Calibri Light" w:cs="Calibri Light"/>
          <w:b/>
          <w:bCs/>
          <w:color w:val="1C3961"/>
          <w:sz w:val="24"/>
          <w:szCs w:val="24"/>
        </w:rPr>
      </w:pPr>
      <w:r w:rsidRPr="006D5DB6">
        <w:rPr>
          <w:rFonts w:eastAsia="Calibri Light" w:cs="Calibri Light"/>
          <w:b/>
          <w:bCs/>
          <w:color w:val="1C3961"/>
          <w:sz w:val="24"/>
          <w:szCs w:val="24"/>
        </w:rPr>
        <w:t>Problem Solving</w:t>
      </w:r>
    </w:p>
    <w:p w14:paraId="5F479380" w14:textId="400B770B" w:rsidR="006D5DB6" w:rsidRDefault="000B495E" w:rsidP="00683A87">
      <w:pPr>
        <w:pStyle w:val="ListParagraph"/>
        <w:numPr>
          <w:ilvl w:val="0"/>
          <w:numId w:val="31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6D5DB6">
        <w:rPr>
          <w:rFonts w:ascii="Verdana" w:eastAsia="Calibri Light" w:hAnsi="Verdana" w:cs="Calibri Light"/>
          <w:sz w:val="22"/>
          <w:szCs w:val="22"/>
          <w:lang w:val="en-GB"/>
        </w:rPr>
        <w:t>Find</w:t>
      </w:r>
      <w:r w:rsidR="000379AD" w:rsidRPr="006D5DB6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Pr="006D5DB6">
        <w:rPr>
          <w:rFonts w:ascii="Verdana" w:eastAsia="Calibri Light" w:hAnsi="Verdana" w:cs="Calibri Light"/>
          <w:sz w:val="22"/>
          <w:szCs w:val="22"/>
          <w:lang w:val="en-GB"/>
        </w:rPr>
        <w:t xml:space="preserve"> help online (tutorials, FAQs, forums)</w:t>
      </w:r>
      <w:r w:rsidR="006D5DB6" w:rsidRPr="006D5DB6">
        <w:rPr>
          <w:rFonts w:ascii="Verdana" w:eastAsia="Calibri Light" w:hAnsi="Verdana" w:cs="Calibri Light"/>
          <w:sz w:val="22"/>
          <w:szCs w:val="22"/>
          <w:lang w:val="en-GB"/>
        </w:rPr>
        <w:t xml:space="preserve"> |</w:t>
      </w:r>
      <w:r w:rsidR="006D5DB6">
        <w:rPr>
          <w:rFonts w:ascii="Verdana" w:eastAsia="Calibri Light" w:hAnsi="Verdana" w:cs="Calibri Light"/>
          <w:sz w:val="22"/>
          <w:szCs w:val="22"/>
          <w:lang w:val="en-GB"/>
        </w:rPr>
        <w:t xml:space="preserve"> </w:t>
      </w:r>
    </w:p>
    <w:p w14:paraId="70CB788D" w14:textId="77777777" w:rsidR="006D5DB6" w:rsidRDefault="000B495E" w:rsidP="005A607A">
      <w:pPr>
        <w:pStyle w:val="ListParagraph"/>
        <w:numPr>
          <w:ilvl w:val="0"/>
          <w:numId w:val="31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6D5DB6">
        <w:rPr>
          <w:rFonts w:ascii="Verdana" w:eastAsia="Calibri Light" w:hAnsi="Verdana" w:cs="Calibri Light"/>
          <w:sz w:val="22"/>
          <w:szCs w:val="22"/>
          <w:lang w:val="en-GB"/>
        </w:rPr>
        <w:t>Us</w:t>
      </w:r>
      <w:r w:rsidR="00AE3E07" w:rsidRPr="006D5DB6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Pr="006D5DB6">
        <w:rPr>
          <w:rFonts w:ascii="Verdana" w:eastAsia="Calibri Light" w:hAnsi="Verdana" w:cs="Calibri Light"/>
          <w:sz w:val="22"/>
          <w:szCs w:val="22"/>
          <w:lang w:val="en-GB"/>
        </w:rPr>
        <w:t xml:space="preserve"> chat support on websites</w:t>
      </w:r>
      <w:r w:rsidR="006D5DB6" w:rsidRPr="006D5DB6">
        <w:rPr>
          <w:rFonts w:ascii="Verdana" w:eastAsia="Calibri Light" w:hAnsi="Verdana" w:cs="Calibri Light"/>
          <w:sz w:val="22"/>
          <w:szCs w:val="22"/>
          <w:lang w:val="en-GB"/>
        </w:rPr>
        <w:t xml:space="preserve"> | </w:t>
      </w:r>
    </w:p>
    <w:p w14:paraId="0E020E17" w14:textId="77777777" w:rsidR="006D5DB6" w:rsidRDefault="000B495E" w:rsidP="00BF61CE">
      <w:pPr>
        <w:pStyle w:val="ListParagraph"/>
        <w:numPr>
          <w:ilvl w:val="0"/>
          <w:numId w:val="31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6D5DB6">
        <w:rPr>
          <w:rFonts w:ascii="Verdana" w:eastAsia="Calibri Light" w:hAnsi="Verdana" w:cs="Calibri Light"/>
          <w:sz w:val="22"/>
          <w:szCs w:val="22"/>
          <w:lang w:val="en-GB"/>
        </w:rPr>
        <w:t>Troubleshoot</w:t>
      </w:r>
      <w:r w:rsidR="008A225B" w:rsidRPr="006D5DB6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Pr="006D5DB6">
        <w:rPr>
          <w:rFonts w:ascii="Verdana" w:eastAsia="Calibri Light" w:hAnsi="Verdana" w:cs="Calibri Light"/>
          <w:sz w:val="22"/>
          <w:szCs w:val="22"/>
          <w:lang w:val="en-GB"/>
        </w:rPr>
        <w:t xml:space="preserve"> device/app issues</w:t>
      </w:r>
      <w:r w:rsidR="006D5DB6" w:rsidRPr="006D5DB6">
        <w:rPr>
          <w:rFonts w:ascii="Verdana" w:eastAsia="Calibri Light" w:hAnsi="Verdana" w:cs="Calibri Light"/>
          <w:sz w:val="22"/>
          <w:szCs w:val="22"/>
          <w:lang w:val="en-GB"/>
        </w:rPr>
        <w:t xml:space="preserve"> | </w:t>
      </w:r>
    </w:p>
    <w:p w14:paraId="32E3E18E" w14:textId="6A4F4FBD" w:rsidR="006D5DB6" w:rsidRPr="00A544D9" w:rsidRDefault="000B495E" w:rsidP="006D5DB6">
      <w:pPr>
        <w:pStyle w:val="ListParagraph"/>
        <w:numPr>
          <w:ilvl w:val="0"/>
          <w:numId w:val="31"/>
        </w:numPr>
        <w:spacing w:after="0" w:line="360" w:lineRule="auto"/>
        <w:rPr>
          <w:rFonts w:eastAsia="Calibri Light" w:cs="Calibri Light"/>
        </w:rPr>
      </w:pPr>
      <w:r w:rsidRPr="006D5DB6">
        <w:rPr>
          <w:rFonts w:ascii="Verdana" w:eastAsia="Calibri Light" w:hAnsi="Verdana" w:cs="Calibri Light"/>
          <w:sz w:val="22"/>
          <w:szCs w:val="22"/>
          <w:lang w:val="en-GB"/>
        </w:rPr>
        <w:t>Learn</w:t>
      </w:r>
      <w:r w:rsidR="008A225B" w:rsidRPr="006D5DB6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Pr="006D5DB6">
        <w:rPr>
          <w:rFonts w:ascii="Verdana" w:eastAsia="Calibri Light" w:hAnsi="Verdana" w:cs="Calibri Light"/>
          <w:sz w:val="22"/>
          <w:szCs w:val="22"/>
          <w:lang w:val="en-GB"/>
        </w:rPr>
        <w:t xml:space="preserve"> new digital skills online</w:t>
      </w:r>
      <w:r w:rsidR="006D5DB6">
        <w:rPr>
          <w:rFonts w:ascii="Verdana" w:eastAsia="Calibri Light" w:hAnsi="Verdana" w:cs="Calibri Light"/>
          <w:sz w:val="22"/>
          <w:szCs w:val="22"/>
          <w:lang w:val="en-GB"/>
        </w:rPr>
        <w:t xml:space="preserve"> | </w:t>
      </w:r>
    </w:p>
    <w:p w14:paraId="7AACA7DE" w14:textId="7B2914A1" w:rsidR="000B495E" w:rsidRPr="00A544D9" w:rsidRDefault="000B495E" w:rsidP="00A0766C">
      <w:pPr>
        <w:spacing w:after="0" w:line="360" w:lineRule="auto"/>
        <w:rPr>
          <w:rFonts w:eastAsia="Calibri Light" w:cs="Calibri Light"/>
        </w:rPr>
      </w:pPr>
    </w:p>
    <w:p w14:paraId="4CB0D699" w14:textId="77777777" w:rsidR="000B495E" w:rsidRPr="008764B1" w:rsidRDefault="000B495E" w:rsidP="00A0766C">
      <w:pPr>
        <w:spacing w:after="0" w:line="360" w:lineRule="auto"/>
        <w:rPr>
          <w:rFonts w:eastAsia="Calibri Light" w:cs="Calibri Light"/>
          <w:b/>
          <w:bCs/>
          <w:color w:val="1C3961"/>
          <w:sz w:val="24"/>
          <w:szCs w:val="24"/>
        </w:rPr>
      </w:pPr>
      <w:r w:rsidRPr="008764B1">
        <w:rPr>
          <w:rFonts w:eastAsia="Calibri Light" w:cs="Calibri Light"/>
          <w:b/>
          <w:bCs/>
          <w:color w:val="1C3961"/>
          <w:sz w:val="24"/>
          <w:szCs w:val="24"/>
        </w:rPr>
        <w:t>Being Safe &amp; Legal Online</w:t>
      </w:r>
    </w:p>
    <w:p w14:paraId="7F5331DB" w14:textId="77777777" w:rsidR="008764B1" w:rsidRDefault="000B495E" w:rsidP="001C5A46">
      <w:pPr>
        <w:pStyle w:val="ListParagraph"/>
        <w:numPr>
          <w:ilvl w:val="0"/>
          <w:numId w:val="32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8764B1">
        <w:rPr>
          <w:rFonts w:ascii="Verdana" w:eastAsia="Calibri Light" w:hAnsi="Verdana" w:cs="Calibri Light"/>
          <w:sz w:val="22"/>
          <w:szCs w:val="22"/>
          <w:lang w:val="en-GB"/>
        </w:rPr>
        <w:t>Protect</w:t>
      </w:r>
      <w:r w:rsidR="008A225B" w:rsidRPr="008764B1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Pr="008764B1">
        <w:rPr>
          <w:rFonts w:ascii="Verdana" w:eastAsia="Calibri Light" w:hAnsi="Verdana" w:cs="Calibri Light"/>
          <w:sz w:val="22"/>
          <w:szCs w:val="22"/>
          <w:lang w:val="en-GB"/>
        </w:rPr>
        <w:t xml:space="preserve"> personal data and privacy</w:t>
      </w:r>
      <w:r w:rsidR="008764B1" w:rsidRPr="008764B1">
        <w:rPr>
          <w:rFonts w:ascii="Verdana" w:eastAsia="Calibri Light" w:hAnsi="Verdana" w:cs="Calibri Light"/>
          <w:sz w:val="22"/>
          <w:szCs w:val="22"/>
          <w:lang w:val="en-GB"/>
        </w:rPr>
        <w:t xml:space="preserve"> | </w:t>
      </w:r>
    </w:p>
    <w:p w14:paraId="4C3A9514" w14:textId="77777777" w:rsidR="008764B1" w:rsidRDefault="000B495E" w:rsidP="008979C5">
      <w:pPr>
        <w:pStyle w:val="ListParagraph"/>
        <w:numPr>
          <w:ilvl w:val="0"/>
          <w:numId w:val="32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8764B1">
        <w:rPr>
          <w:rFonts w:ascii="Verdana" w:eastAsia="Calibri Light" w:hAnsi="Verdana" w:cs="Calibri Light"/>
          <w:sz w:val="22"/>
          <w:szCs w:val="22"/>
          <w:lang w:val="en-GB"/>
        </w:rPr>
        <w:t>Spot</w:t>
      </w:r>
      <w:r w:rsidR="008A225B" w:rsidRPr="008764B1">
        <w:rPr>
          <w:rFonts w:ascii="Verdana" w:eastAsia="Calibri Light" w:hAnsi="Verdana" w:cs="Calibri Light"/>
          <w:sz w:val="22"/>
          <w:szCs w:val="22"/>
          <w:lang w:val="en-GB"/>
        </w:rPr>
        <w:t>ting</w:t>
      </w:r>
      <w:r w:rsidRPr="008764B1">
        <w:rPr>
          <w:rFonts w:ascii="Verdana" w:eastAsia="Calibri Light" w:hAnsi="Verdana" w:cs="Calibri Light"/>
          <w:sz w:val="22"/>
          <w:szCs w:val="22"/>
          <w:lang w:val="en-GB"/>
        </w:rPr>
        <w:t xml:space="preserve"> suspicious messages or scams</w:t>
      </w:r>
      <w:r w:rsidR="008764B1" w:rsidRPr="008764B1">
        <w:rPr>
          <w:rFonts w:ascii="Verdana" w:eastAsia="Calibri Light" w:hAnsi="Verdana" w:cs="Calibri Light"/>
          <w:sz w:val="22"/>
          <w:szCs w:val="22"/>
          <w:lang w:val="en-GB"/>
        </w:rPr>
        <w:t xml:space="preserve"> | </w:t>
      </w:r>
    </w:p>
    <w:p w14:paraId="3C0CD6FD" w14:textId="77777777" w:rsidR="008764B1" w:rsidRDefault="000B495E" w:rsidP="0018374C">
      <w:pPr>
        <w:pStyle w:val="ListParagraph"/>
        <w:numPr>
          <w:ilvl w:val="0"/>
          <w:numId w:val="32"/>
        </w:numPr>
        <w:spacing w:after="0" w:line="360" w:lineRule="auto"/>
        <w:rPr>
          <w:rFonts w:ascii="Verdana" w:eastAsia="Calibri Light" w:hAnsi="Verdana" w:cs="Calibri Light"/>
          <w:sz w:val="22"/>
          <w:szCs w:val="22"/>
          <w:lang w:val="en-GB"/>
        </w:rPr>
      </w:pPr>
      <w:r w:rsidRPr="008764B1">
        <w:rPr>
          <w:rFonts w:ascii="Verdana" w:eastAsia="Calibri Light" w:hAnsi="Verdana" w:cs="Calibri Light"/>
          <w:sz w:val="22"/>
          <w:szCs w:val="22"/>
          <w:lang w:val="en-GB"/>
        </w:rPr>
        <w:t>Understand</w:t>
      </w:r>
      <w:r w:rsidR="008A225B" w:rsidRPr="008764B1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Pr="008764B1">
        <w:rPr>
          <w:rFonts w:ascii="Verdana" w:eastAsia="Calibri Light" w:hAnsi="Verdana" w:cs="Calibri Light"/>
          <w:sz w:val="22"/>
          <w:szCs w:val="22"/>
          <w:lang w:val="en-GB"/>
        </w:rPr>
        <w:t xml:space="preserve"> legal implications of online activity</w:t>
      </w:r>
      <w:r w:rsidR="008764B1" w:rsidRPr="008764B1">
        <w:rPr>
          <w:rFonts w:ascii="Verdana" w:eastAsia="Calibri Light" w:hAnsi="Verdana" w:cs="Calibri Light"/>
          <w:sz w:val="22"/>
          <w:szCs w:val="22"/>
          <w:lang w:val="en-GB"/>
        </w:rPr>
        <w:t xml:space="preserve"> | </w:t>
      </w:r>
    </w:p>
    <w:p w14:paraId="6DDB3865" w14:textId="11E4C4FE" w:rsidR="000B495E" w:rsidRPr="00A0766C" w:rsidRDefault="000B495E" w:rsidP="008764B1">
      <w:pPr>
        <w:pStyle w:val="ListParagraph"/>
        <w:numPr>
          <w:ilvl w:val="0"/>
          <w:numId w:val="32"/>
        </w:numPr>
        <w:spacing w:after="0" w:line="360" w:lineRule="auto"/>
        <w:rPr>
          <w:rFonts w:ascii="Verdana" w:eastAsia="Calibri Light" w:hAnsi="Verdana" w:cs="Calibri Light"/>
          <w:sz w:val="22"/>
          <w:szCs w:val="22"/>
        </w:rPr>
      </w:pPr>
      <w:r w:rsidRPr="008764B1">
        <w:rPr>
          <w:rFonts w:ascii="Verdana" w:eastAsia="Calibri Light" w:hAnsi="Verdana" w:cs="Calibri Light"/>
          <w:sz w:val="22"/>
          <w:szCs w:val="22"/>
          <w:lang w:val="en-GB"/>
        </w:rPr>
        <w:t>Us</w:t>
      </w:r>
      <w:r w:rsidR="008A225B" w:rsidRPr="008764B1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="00A42313" w:rsidRPr="008764B1">
        <w:rPr>
          <w:rFonts w:ascii="Verdana" w:eastAsia="Calibri Light" w:hAnsi="Verdana" w:cs="Calibri Light"/>
          <w:sz w:val="22"/>
          <w:szCs w:val="22"/>
          <w:lang w:val="en-GB"/>
        </w:rPr>
        <w:t>, managing</w:t>
      </w:r>
      <w:r w:rsidRPr="008764B1">
        <w:rPr>
          <w:rFonts w:ascii="Verdana" w:eastAsia="Calibri Light" w:hAnsi="Verdana" w:cs="Calibri Light"/>
          <w:sz w:val="22"/>
          <w:szCs w:val="22"/>
          <w:lang w:val="en-GB"/>
        </w:rPr>
        <w:t xml:space="preserve"> and updat</w:t>
      </w:r>
      <w:r w:rsidR="008A225B" w:rsidRPr="008764B1">
        <w:rPr>
          <w:rFonts w:ascii="Verdana" w:eastAsia="Calibri Light" w:hAnsi="Verdana" w:cs="Calibri Light"/>
          <w:sz w:val="22"/>
          <w:szCs w:val="22"/>
          <w:lang w:val="en-GB"/>
        </w:rPr>
        <w:t>ing</w:t>
      </w:r>
      <w:r w:rsidRPr="008764B1">
        <w:rPr>
          <w:rFonts w:ascii="Verdana" w:eastAsia="Calibri Light" w:hAnsi="Verdana" w:cs="Calibri Light"/>
          <w:sz w:val="22"/>
          <w:szCs w:val="22"/>
          <w:lang w:val="en-GB"/>
        </w:rPr>
        <w:t xml:space="preserve"> secure passwords</w:t>
      </w:r>
      <w:r w:rsidR="008764B1">
        <w:rPr>
          <w:rFonts w:ascii="Verdana" w:eastAsia="Calibri Light" w:hAnsi="Verdana" w:cs="Calibri Light"/>
          <w:sz w:val="22"/>
          <w:szCs w:val="22"/>
          <w:lang w:val="en-GB"/>
        </w:rPr>
        <w:t xml:space="preserve"> | </w:t>
      </w:r>
      <w:bookmarkEnd w:id="1"/>
    </w:p>
    <w:sectPr w:rsidR="000B495E" w:rsidRPr="00A0766C" w:rsidSect="004A650C">
      <w:headerReference w:type="default" r:id="rId15"/>
      <w:footerReference w:type="default" r:id="rId16"/>
      <w:type w:val="continuous"/>
      <w:pgSz w:w="11906" w:h="16838"/>
      <w:pgMar w:top="1134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65DA0" w14:textId="77777777" w:rsidR="00BB4427" w:rsidRPr="00A544D9" w:rsidRDefault="00BB4427" w:rsidP="00246694">
      <w:pPr>
        <w:spacing w:after="0"/>
      </w:pPr>
      <w:r w:rsidRPr="00A544D9">
        <w:separator/>
      </w:r>
    </w:p>
  </w:endnote>
  <w:endnote w:type="continuationSeparator" w:id="0">
    <w:p w14:paraId="262D7429" w14:textId="77777777" w:rsidR="00BB4427" w:rsidRPr="00A544D9" w:rsidRDefault="00BB4427" w:rsidP="00246694">
      <w:pPr>
        <w:spacing w:after="0"/>
      </w:pPr>
      <w:r w:rsidRPr="00A544D9">
        <w:continuationSeparator/>
      </w:r>
    </w:p>
  </w:endnote>
  <w:endnote w:type="continuationNotice" w:id="1">
    <w:p w14:paraId="550F0F60" w14:textId="77777777" w:rsidR="00BB4427" w:rsidRPr="00A544D9" w:rsidRDefault="00BB442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89228" w14:textId="77777777" w:rsidR="00DB7A22" w:rsidRPr="00A544D9" w:rsidRDefault="00723682" w:rsidP="00723682">
    <w:pPr>
      <w:pStyle w:val="Footer"/>
      <w:tabs>
        <w:tab w:val="clear" w:pos="4513"/>
        <w:tab w:val="clear" w:pos="9026"/>
        <w:tab w:val="left" w:pos="1887"/>
      </w:tabs>
    </w:pPr>
    <w:r w:rsidRPr="00A544D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C5C61" w14:textId="77777777" w:rsidR="00723682" w:rsidRPr="00A544D9" w:rsidRDefault="00723682" w:rsidP="00723682">
    <w:pPr>
      <w:pStyle w:val="Footer"/>
      <w:tabs>
        <w:tab w:val="clear" w:pos="4513"/>
        <w:tab w:val="clear" w:pos="9026"/>
        <w:tab w:val="left" w:pos="188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BE9B6" w14:textId="77777777" w:rsidR="00BB4427" w:rsidRPr="00A544D9" w:rsidRDefault="00BB4427" w:rsidP="00246694">
      <w:pPr>
        <w:spacing w:after="0"/>
      </w:pPr>
      <w:r w:rsidRPr="00A544D9">
        <w:separator/>
      </w:r>
    </w:p>
  </w:footnote>
  <w:footnote w:type="continuationSeparator" w:id="0">
    <w:p w14:paraId="7FAA606C" w14:textId="77777777" w:rsidR="00BB4427" w:rsidRPr="00A544D9" w:rsidRDefault="00BB4427" w:rsidP="00246694">
      <w:pPr>
        <w:spacing w:after="0"/>
      </w:pPr>
      <w:r w:rsidRPr="00A544D9">
        <w:continuationSeparator/>
      </w:r>
    </w:p>
  </w:footnote>
  <w:footnote w:type="continuationNotice" w:id="1">
    <w:p w14:paraId="6FF24673" w14:textId="77777777" w:rsidR="00BB4427" w:rsidRPr="00A544D9" w:rsidRDefault="00BB442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2A5BD" w14:textId="77777777" w:rsidR="00467A91" w:rsidRPr="00A544D9" w:rsidRDefault="00467A91">
    <w:pPr>
      <w:pStyle w:val="Header"/>
    </w:pPr>
    <w:r w:rsidRPr="00A544D9">
      <w:rPr>
        <w:noProof/>
      </w:rPr>
      <w:drawing>
        <wp:anchor distT="0" distB="0" distL="114300" distR="114300" simplePos="0" relativeHeight="251657216" behindDoc="1" locked="0" layoutInCell="1" allowOverlap="1" wp14:anchorId="7B596A33" wp14:editId="304C2B87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35545" cy="10659745"/>
          <wp:effectExtent l="0" t="0" r="8255" b="8255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545" cy="1065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1A9D9" w14:textId="77777777" w:rsidR="00E60C92" w:rsidRPr="00A544D9" w:rsidRDefault="009A278B" w:rsidP="00581D0C">
    <w:pPr>
      <w:pStyle w:val="Header"/>
      <w:tabs>
        <w:tab w:val="clear" w:pos="4513"/>
        <w:tab w:val="clear" w:pos="9026"/>
        <w:tab w:val="left" w:pos="2781"/>
        <w:tab w:val="left" w:pos="5412"/>
      </w:tabs>
    </w:pPr>
    <w:r w:rsidRPr="00A544D9">
      <w:rPr>
        <w:noProof/>
      </w:rPr>
      <w:drawing>
        <wp:anchor distT="0" distB="0" distL="114300" distR="114300" simplePos="0" relativeHeight="251656192" behindDoc="1" locked="0" layoutInCell="1" allowOverlap="1" wp14:anchorId="752E9D67" wp14:editId="18595D93">
          <wp:simplePos x="0" y="0"/>
          <wp:positionH relativeFrom="page">
            <wp:posOffset>20097</wp:posOffset>
          </wp:positionH>
          <wp:positionV relativeFrom="paragraph">
            <wp:posOffset>-430118</wp:posOffset>
          </wp:positionV>
          <wp:extent cx="7535682" cy="10659343"/>
          <wp:effectExtent l="0" t="0" r="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682" cy="106593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CADBF" w14:textId="2AE739E4" w:rsidR="00723682" w:rsidRPr="00A544D9" w:rsidRDefault="00581D0C">
    <w:pPr>
      <w:pStyle w:val="Header"/>
    </w:pPr>
    <w:r w:rsidRPr="00A544D9">
      <w:rPr>
        <w:noProof/>
      </w:rPr>
      <w:drawing>
        <wp:anchor distT="0" distB="0" distL="114300" distR="114300" simplePos="0" relativeHeight="251658240" behindDoc="1" locked="0" layoutInCell="1" allowOverlap="1" wp14:anchorId="37678C45" wp14:editId="1A7D11EE">
          <wp:simplePos x="0" y="0"/>
          <wp:positionH relativeFrom="page">
            <wp:posOffset>21771</wp:posOffset>
          </wp:positionH>
          <wp:positionV relativeFrom="paragraph">
            <wp:posOffset>-427809</wp:posOffset>
          </wp:positionV>
          <wp:extent cx="7535544" cy="10659149"/>
          <wp:effectExtent l="0" t="0" r="8890" b="0"/>
          <wp:wrapNone/>
          <wp:docPr id="1970479823" name="Picture 197047982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544" cy="106591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42786"/>
    <w:multiLevelType w:val="hybridMultilevel"/>
    <w:tmpl w:val="3244E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A3622"/>
    <w:multiLevelType w:val="hybridMultilevel"/>
    <w:tmpl w:val="759EA7C0"/>
    <w:lvl w:ilvl="0" w:tplc="E90AD7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A9E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944A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3A7F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CE18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0AFB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BA7B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C2A3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0885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12CD7"/>
    <w:multiLevelType w:val="hybridMultilevel"/>
    <w:tmpl w:val="ED22C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50DA4"/>
    <w:multiLevelType w:val="hybridMultilevel"/>
    <w:tmpl w:val="43E873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4118A3"/>
    <w:multiLevelType w:val="multilevel"/>
    <w:tmpl w:val="CE2A9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68167D7"/>
    <w:multiLevelType w:val="hybridMultilevel"/>
    <w:tmpl w:val="BBA2D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F32A82"/>
    <w:multiLevelType w:val="multilevel"/>
    <w:tmpl w:val="F8568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EE000C6"/>
    <w:multiLevelType w:val="multilevel"/>
    <w:tmpl w:val="95380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098771E"/>
    <w:multiLevelType w:val="hybridMultilevel"/>
    <w:tmpl w:val="12BC2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E7783B"/>
    <w:multiLevelType w:val="multilevel"/>
    <w:tmpl w:val="5E429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8A6BDB"/>
    <w:multiLevelType w:val="hybridMultilevel"/>
    <w:tmpl w:val="32A202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227A07"/>
    <w:multiLevelType w:val="hybridMultilevel"/>
    <w:tmpl w:val="7B5C0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1168D9"/>
    <w:multiLevelType w:val="hybridMultilevel"/>
    <w:tmpl w:val="2DFC72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8C57E6"/>
    <w:multiLevelType w:val="hybridMultilevel"/>
    <w:tmpl w:val="9DAEAC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1577C7"/>
    <w:multiLevelType w:val="multilevel"/>
    <w:tmpl w:val="D2F21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4C203A6"/>
    <w:multiLevelType w:val="hybridMultilevel"/>
    <w:tmpl w:val="2AAA37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169700"/>
    <w:multiLevelType w:val="hybridMultilevel"/>
    <w:tmpl w:val="FFCCEFFC"/>
    <w:lvl w:ilvl="0" w:tplc="1DBCF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46C5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E65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AE6A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8A5B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9473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EDE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0A66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8EC9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B0135F"/>
    <w:multiLevelType w:val="hybridMultilevel"/>
    <w:tmpl w:val="2674B8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DD8DFF"/>
    <w:multiLevelType w:val="hybridMultilevel"/>
    <w:tmpl w:val="A51801F6"/>
    <w:lvl w:ilvl="0" w:tplc="7D8287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227C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6A0A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1290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FAFC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0EE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C8F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B606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9412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660682"/>
    <w:multiLevelType w:val="hybridMultilevel"/>
    <w:tmpl w:val="C9208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DF6D61"/>
    <w:multiLevelType w:val="multilevel"/>
    <w:tmpl w:val="00A87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B64493F"/>
    <w:multiLevelType w:val="hybridMultilevel"/>
    <w:tmpl w:val="57E68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D24D2C"/>
    <w:multiLevelType w:val="hybridMultilevel"/>
    <w:tmpl w:val="EA9283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E57B9E"/>
    <w:multiLevelType w:val="hybridMultilevel"/>
    <w:tmpl w:val="4CA4B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230ED"/>
    <w:multiLevelType w:val="hybridMultilevel"/>
    <w:tmpl w:val="E9284C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031B7F"/>
    <w:multiLevelType w:val="hybridMultilevel"/>
    <w:tmpl w:val="76703B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72474F"/>
    <w:multiLevelType w:val="hybridMultilevel"/>
    <w:tmpl w:val="AFF0FE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772699"/>
    <w:multiLevelType w:val="hybridMultilevel"/>
    <w:tmpl w:val="E6F4A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EC1AD3"/>
    <w:multiLevelType w:val="multilevel"/>
    <w:tmpl w:val="8D48A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F6C587F"/>
    <w:multiLevelType w:val="hybridMultilevel"/>
    <w:tmpl w:val="A32AF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A12C74"/>
    <w:multiLevelType w:val="multilevel"/>
    <w:tmpl w:val="2B26A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D8A5B67"/>
    <w:multiLevelType w:val="hybridMultilevel"/>
    <w:tmpl w:val="71A66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9217312">
    <w:abstractNumId w:val="16"/>
  </w:num>
  <w:num w:numId="2" w16cid:durableId="1907645644">
    <w:abstractNumId w:val="18"/>
  </w:num>
  <w:num w:numId="3" w16cid:durableId="1136990292">
    <w:abstractNumId w:val="1"/>
  </w:num>
  <w:num w:numId="4" w16cid:durableId="654140382">
    <w:abstractNumId w:val="0"/>
  </w:num>
  <w:num w:numId="5" w16cid:durableId="52966714">
    <w:abstractNumId w:val="11"/>
  </w:num>
  <w:num w:numId="6" w16cid:durableId="1900432913">
    <w:abstractNumId w:val="8"/>
  </w:num>
  <w:num w:numId="7" w16cid:durableId="927621829">
    <w:abstractNumId w:val="19"/>
  </w:num>
  <w:num w:numId="8" w16cid:durableId="2010213101">
    <w:abstractNumId w:val="21"/>
  </w:num>
  <w:num w:numId="9" w16cid:durableId="1548562231">
    <w:abstractNumId w:val="2"/>
  </w:num>
  <w:num w:numId="10" w16cid:durableId="691227285">
    <w:abstractNumId w:val="29"/>
  </w:num>
  <w:num w:numId="11" w16cid:durableId="731462963">
    <w:abstractNumId w:val="31"/>
  </w:num>
  <w:num w:numId="12" w16cid:durableId="713044969">
    <w:abstractNumId w:val="5"/>
  </w:num>
  <w:num w:numId="13" w16cid:durableId="264968125">
    <w:abstractNumId w:val="4"/>
  </w:num>
  <w:num w:numId="14" w16cid:durableId="1109349196">
    <w:abstractNumId w:val="9"/>
  </w:num>
  <w:num w:numId="15" w16cid:durableId="1067650132">
    <w:abstractNumId w:val="14"/>
  </w:num>
  <w:num w:numId="16" w16cid:durableId="941448468">
    <w:abstractNumId w:val="6"/>
  </w:num>
  <w:num w:numId="17" w16cid:durableId="901015456">
    <w:abstractNumId w:val="7"/>
  </w:num>
  <w:num w:numId="18" w16cid:durableId="1758601485">
    <w:abstractNumId w:val="20"/>
  </w:num>
  <w:num w:numId="19" w16cid:durableId="1259674217">
    <w:abstractNumId w:val="28"/>
  </w:num>
  <w:num w:numId="20" w16cid:durableId="1382553575">
    <w:abstractNumId w:val="30"/>
  </w:num>
  <w:num w:numId="21" w16cid:durableId="43914840">
    <w:abstractNumId w:val="27"/>
  </w:num>
  <w:num w:numId="22" w16cid:durableId="1290093444">
    <w:abstractNumId w:val="23"/>
  </w:num>
  <w:num w:numId="23" w16cid:durableId="535704123">
    <w:abstractNumId w:val="12"/>
  </w:num>
  <w:num w:numId="24" w16cid:durableId="446393421">
    <w:abstractNumId w:val="10"/>
  </w:num>
  <w:num w:numId="25" w16cid:durableId="832721943">
    <w:abstractNumId w:val="13"/>
  </w:num>
  <w:num w:numId="26" w16cid:durableId="1327398629">
    <w:abstractNumId w:val="26"/>
  </w:num>
  <w:num w:numId="27" w16cid:durableId="1561554765">
    <w:abstractNumId w:val="25"/>
  </w:num>
  <w:num w:numId="28" w16cid:durableId="1758285694">
    <w:abstractNumId w:val="22"/>
  </w:num>
  <w:num w:numId="29" w16cid:durableId="954481627">
    <w:abstractNumId w:val="17"/>
  </w:num>
  <w:num w:numId="30" w16cid:durableId="1428501591">
    <w:abstractNumId w:val="3"/>
  </w:num>
  <w:num w:numId="31" w16cid:durableId="865556469">
    <w:abstractNumId w:val="15"/>
  </w:num>
  <w:num w:numId="32" w16cid:durableId="202369974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C14"/>
    <w:rsid w:val="00011E74"/>
    <w:rsid w:val="000172F7"/>
    <w:rsid w:val="0002147A"/>
    <w:rsid w:val="000379AD"/>
    <w:rsid w:val="00040A2D"/>
    <w:rsid w:val="000435FB"/>
    <w:rsid w:val="0004624D"/>
    <w:rsid w:val="00046433"/>
    <w:rsid w:val="00047401"/>
    <w:rsid w:val="0005009F"/>
    <w:rsid w:val="00055BE0"/>
    <w:rsid w:val="000611C9"/>
    <w:rsid w:val="00076155"/>
    <w:rsid w:val="0008251C"/>
    <w:rsid w:val="00094256"/>
    <w:rsid w:val="00097C88"/>
    <w:rsid w:val="000A2F09"/>
    <w:rsid w:val="000A7F81"/>
    <w:rsid w:val="000B495E"/>
    <w:rsid w:val="000B763E"/>
    <w:rsid w:val="000C2471"/>
    <w:rsid w:val="000D76C7"/>
    <w:rsid w:val="000E2ED6"/>
    <w:rsid w:val="000E6F03"/>
    <w:rsid w:val="000F1CD1"/>
    <w:rsid w:val="000F298E"/>
    <w:rsid w:val="001058E6"/>
    <w:rsid w:val="00112FD9"/>
    <w:rsid w:val="00116A5E"/>
    <w:rsid w:val="00120A77"/>
    <w:rsid w:val="00142003"/>
    <w:rsid w:val="001454AB"/>
    <w:rsid w:val="00146AC9"/>
    <w:rsid w:val="00146FF1"/>
    <w:rsid w:val="0015106F"/>
    <w:rsid w:val="001552B9"/>
    <w:rsid w:val="00161C08"/>
    <w:rsid w:val="00164E95"/>
    <w:rsid w:val="0016537A"/>
    <w:rsid w:val="00166DF6"/>
    <w:rsid w:val="001B4468"/>
    <w:rsid w:val="001C32A7"/>
    <w:rsid w:val="001D2386"/>
    <w:rsid w:val="001F7442"/>
    <w:rsid w:val="00201CF8"/>
    <w:rsid w:val="002059B5"/>
    <w:rsid w:val="00210EFB"/>
    <w:rsid w:val="00212AD3"/>
    <w:rsid w:val="00224C98"/>
    <w:rsid w:val="002374C2"/>
    <w:rsid w:val="00241838"/>
    <w:rsid w:val="00246694"/>
    <w:rsid w:val="00256FCF"/>
    <w:rsid w:val="00263984"/>
    <w:rsid w:val="00264588"/>
    <w:rsid w:val="00267F4E"/>
    <w:rsid w:val="0027624B"/>
    <w:rsid w:val="00285368"/>
    <w:rsid w:val="002A4CAE"/>
    <w:rsid w:val="002B1D9C"/>
    <w:rsid w:val="002D3FD2"/>
    <w:rsid w:val="002E1D47"/>
    <w:rsid w:val="002F62E5"/>
    <w:rsid w:val="0030666F"/>
    <w:rsid w:val="003322F0"/>
    <w:rsid w:val="003357CC"/>
    <w:rsid w:val="00336FDD"/>
    <w:rsid w:val="00360659"/>
    <w:rsid w:val="003632AF"/>
    <w:rsid w:val="00366C52"/>
    <w:rsid w:val="003775F5"/>
    <w:rsid w:val="003876AC"/>
    <w:rsid w:val="003A3C08"/>
    <w:rsid w:val="003B0B20"/>
    <w:rsid w:val="003B54BF"/>
    <w:rsid w:val="003C24F3"/>
    <w:rsid w:val="003E031E"/>
    <w:rsid w:val="003E26E2"/>
    <w:rsid w:val="00427FE2"/>
    <w:rsid w:val="00445E01"/>
    <w:rsid w:val="004518E2"/>
    <w:rsid w:val="0045465E"/>
    <w:rsid w:val="00455108"/>
    <w:rsid w:val="004562D6"/>
    <w:rsid w:val="00464D0B"/>
    <w:rsid w:val="004667CB"/>
    <w:rsid w:val="00467A91"/>
    <w:rsid w:val="00491A84"/>
    <w:rsid w:val="0049635F"/>
    <w:rsid w:val="004A129C"/>
    <w:rsid w:val="004A289A"/>
    <w:rsid w:val="004A650C"/>
    <w:rsid w:val="004B1EAA"/>
    <w:rsid w:val="004B60F3"/>
    <w:rsid w:val="004B676C"/>
    <w:rsid w:val="004C2B38"/>
    <w:rsid w:val="004D749E"/>
    <w:rsid w:val="004E3B49"/>
    <w:rsid w:val="004E42FF"/>
    <w:rsid w:val="004E6C14"/>
    <w:rsid w:val="00500673"/>
    <w:rsid w:val="00502BF1"/>
    <w:rsid w:val="005116A5"/>
    <w:rsid w:val="00535F9A"/>
    <w:rsid w:val="00536100"/>
    <w:rsid w:val="00543C08"/>
    <w:rsid w:val="00553448"/>
    <w:rsid w:val="00574358"/>
    <w:rsid w:val="00581D0C"/>
    <w:rsid w:val="005A1E67"/>
    <w:rsid w:val="005A2853"/>
    <w:rsid w:val="005A635D"/>
    <w:rsid w:val="005B0569"/>
    <w:rsid w:val="005B247F"/>
    <w:rsid w:val="005B319D"/>
    <w:rsid w:val="005C263E"/>
    <w:rsid w:val="005D0AD0"/>
    <w:rsid w:val="005D2DEC"/>
    <w:rsid w:val="005D431F"/>
    <w:rsid w:val="005D7B9A"/>
    <w:rsid w:val="005E29FF"/>
    <w:rsid w:val="005F5258"/>
    <w:rsid w:val="00600480"/>
    <w:rsid w:val="00603D81"/>
    <w:rsid w:val="006059CA"/>
    <w:rsid w:val="00606802"/>
    <w:rsid w:val="0061319C"/>
    <w:rsid w:val="0062145A"/>
    <w:rsid w:val="00631204"/>
    <w:rsid w:val="00632535"/>
    <w:rsid w:val="00635F3F"/>
    <w:rsid w:val="00643142"/>
    <w:rsid w:val="00644D8E"/>
    <w:rsid w:val="006455A1"/>
    <w:rsid w:val="00645A54"/>
    <w:rsid w:val="00647D65"/>
    <w:rsid w:val="0068533D"/>
    <w:rsid w:val="00692BBF"/>
    <w:rsid w:val="00695143"/>
    <w:rsid w:val="00696501"/>
    <w:rsid w:val="006A48F0"/>
    <w:rsid w:val="006A78ED"/>
    <w:rsid w:val="006B336A"/>
    <w:rsid w:val="006B3775"/>
    <w:rsid w:val="006B57B7"/>
    <w:rsid w:val="006B5CEE"/>
    <w:rsid w:val="006C33CE"/>
    <w:rsid w:val="006D5DB6"/>
    <w:rsid w:val="006D64CA"/>
    <w:rsid w:val="006E2A1E"/>
    <w:rsid w:val="006E7512"/>
    <w:rsid w:val="00720B2B"/>
    <w:rsid w:val="0072220E"/>
    <w:rsid w:val="007226F7"/>
    <w:rsid w:val="00723682"/>
    <w:rsid w:val="00727374"/>
    <w:rsid w:val="00730DD2"/>
    <w:rsid w:val="0074405F"/>
    <w:rsid w:val="00744593"/>
    <w:rsid w:val="007455A9"/>
    <w:rsid w:val="0075207C"/>
    <w:rsid w:val="007641B7"/>
    <w:rsid w:val="007653EE"/>
    <w:rsid w:val="00771A57"/>
    <w:rsid w:val="007847E1"/>
    <w:rsid w:val="007873F6"/>
    <w:rsid w:val="007877FB"/>
    <w:rsid w:val="007906C9"/>
    <w:rsid w:val="0079098B"/>
    <w:rsid w:val="0079522E"/>
    <w:rsid w:val="00795F6F"/>
    <w:rsid w:val="007A22CE"/>
    <w:rsid w:val="007A2B42"/>
    <w:rsid w:val="007B22F0"/>
    <w:rsid w:val="007B4676"/>
    <w:rsid w:val="007B53B5"/>
    <w:rsid w:val="007D6485"/>
    <w:rsid w:val="007E11F9"/>
    <w:rsid w:val="007E63D3"/>
    <w:rsid w:val="007F0B2E"/>
    <w:rsid w:val="007F2445"/>
    <w:rsid w:val="00811F0E"/>
    <w:rsid w:val="0081513C"/>
    <w:rsid w:val="00815D8A"/>
    <w:rsid w:val="008236B1"/>
    <w:rsid w:val="00827717"/>
    <w:rsid w:val="00832366"/>
    <w:rsid w:val="0083420E"/>
    <w:rsid w:val="00841407"/>
    <w:rsid w:val="00844065"/>
    <w:rsid w:val="008601A4"/>
    <w:rsid w:val="00870422"/>
    <w:rsid w:val="008764B1"/>
    <w:rsid w:val="00876AB4"/>
    <w:rsid w:val="00877BCB"/>
    <w:rsid w:val="00882418"/>
    <w:rsid w:val="0089337C"/>
    <w:rsid w:val="00894BE4"/>
    <w:rsid w:val="008A225B"/>
    <w:rsid w:val="008A5329"/>
    <w:rsid w:val="008C18FF"/>
    <w:rsid w:val="008C60C9"/>
    <w:rsid w:val="008C6E95"/>
    <w:rsid w:val="008D72C3"/>
    <w:rsid w:val="008D7C36"/>
    <w:rsid w:val="008E0785"/>
    <w:rsid w:val="008E2FD7"/>
    <w:rsid w:val="008F1EA5"/>
    <w:rsid w:val="008F5655"/>
    <w:rsid w:val="009005F4"/>
    <w:rsid w:val="00901FD2"/>
    <w:rsid w:val="0090229A"/>
    <w:rsid w:val="00906BE7"/>
    <w:rsid w:val="009112C3"/>
    <w:rsid w:val="00923331"/>
    <w:rsid w:val="00923F83"/>
    <w:rsid w:val="00925181"/>
    <w:rsid w:val="00943B46"/>
    <w:rsid w:val="00947024"/>
    <w:rsid w:val="00966FF1"/>
    <w:rsid w:val="00972BFF"/>
    <w:rsid w:val="00973D22"/>
    <w:rsid w:val="00994E6F"/>
    <w:rsid w:val="009A278B"/>
    <w:rsid w:val="009A5F37"/>
    <w:rsid w:val="009C2922"/>
    <w:rsid w:val="009C392F"/>
    <w:rsid w:val="009C68D4"/>
    <w:rsid w:val="009D1BCE"/>
    <w:rsid w:val="009F10B9"/>
    <w:rsid w:val="00A005CA"/>
    <w:rsid w:val="00A027E3"/>
    <w:rsid w:val="00A05848"/>
    <w:rsid w:val="00A0766C"/>
    <w:rsid w:val="00A10A1B"/>
    <w:rsid w:val="00A13F26"/>
    <w:rsid w:val="00A30C77"/>
    <w:rsid w:val="00A365D7"/>
    <w:rsid w:val="00A418A1"/>
    <w:rsid w:val="00A42313"/>
    <w:rsid w:val="00A544D9"/>
    <w:rsid w:val="00A54731"/>
    <w:rsid w:val="00A55D29"/>
    <w:rsid w:val="00A56B81"/>
    <w:rsid w:val="00A57E81"/>
    <w:rsid w:val="00A60E62"/>
    <w:rsid w:val="00A61FAB"/>
    <w:rsid w:val="00A648CB"/>
    <w:rsid w:val="00A70FC8"/>
    <w:rsid w:val="00A75717"/>
    <w:rsid w:val="00A9491B"/>
    <w:rsid w:val="00AA4B48"/>
    <w:rsid w:val="00AB2EB1"/>
    <w:rsid w:val="00AB3955"/>
    <w:rsid w:val="00AB5378"/>
    <w:rsid w:val="00AB6A0B"/>
    <w:rsid w:val="00AD1764"/>
    <w:rsid w:val="00AD3AF6"/>
    <w:rsid w:val="00AE0214"/>
    <w:rsid w:val="00AE09B5"/>
    <w:rsid w:val="00AE140B"/>
    <w:rsid w:val="00AE1502"/>
    <w:rsid w:val="00AE2308"/>
    <w:rsid w:val="00AE3E07"/>
    <w:rsid w:val="00AE6C5C"/>
    <w:rsid w:val="00AF68FF"/>
    <w:rsid w:val="00B044C6"/>
    <w:rsid w:val="00B249CA"/>
    <w:rsid w:val="00B36880"/>
    <w:rsid w:val="00B417BB"/>
    <w:rsid w:val="00B41E77"/>
    <w:rsid w:val="00B51B3B"/>
    <w:rsid w:val="00B547CE"/>
    <w:rsid w:val="00B5586B"/>
    <w:rsid w:val="00B66E23"/>
    <w:rsid w:val="00B66F2F"/>
    <w:rsid w:val="00B74509"/>
    <w:rsid w:val="00B92B36"/>
    <w:rsid w:val="00B938EC"/>
    <w:rsid w:val="00BA7E39"/>
    <w:rsid w:val="00BA7F91"/>
    <w:rsid w:val="00BB02F4"/>
    <w:rsid w:val="00BB4427"/>
    <w:rsid w:val="00BD0E51"/>
    <w:rsid w:val="00BF1054"/>
    <w:rsid w:val="00BF4984"/>
    <w:rsid w:val="00C01EE9"/>
    <w:rsid w:val="00C14C71"/>
    <w:rsid w:val="00C325AA"/>
    <w:rsid w:val="00C44E8C"/>
    <w:rsid w:val="00C541A1"/>
    <w:rsid w:val="00C611BB"/>
    <w:rsid w:val="00C75861"/>
    <w:rsid w:val="00C76311"/>
    <w:rsid w:val="00C9518E"/>
    <w:rsid w:val="00CB15F5"/>
    <w:rsid w:val="00CB3F4E"/>
    <w:rsid w:val="00CB3F8E"/>
    <w:rsid w:val="00CC63D4"/>
    <w:rsid w:val="00CD0F1D"/>
    <w:rsid w:val="00CE4273"/>
    <w:rsid w:val="00CE5586"/>
    <w:rsid w:val="00CF3724"/>
    <w:rsid w:val="00CF60FE"/>
    <w:rsid w:val="00CF71E6"/>
    <w:rsid w:val="00CF7EEC"/>
    <w:rsid w:val="00D00CCA"/>
    <w:rsid w:val="00D10A2C"/>
    <w:rsid w:val="00D23B01"/>
    <w:rsid w:val="00D2665B"/>
    <w:rsid w:val="00D33D92"/>
    <w:rsid w:val="00D52ABE"/>
    <w:rsid w:val="00D54027"/>
    <w:rsid w:val="00D5664D"/>
    <w:rsid w:val="00D745D3"/>
    <w:rsid w:val="00D7463C"/>
    <w:rsid w:val="00D86A2F"/>
    <w:rsid w:val="00DA36E6"/>
    <w:rsid w:val="00DA4295"/>
    <w:rsid w:val="00DA6036"/>
    <w:rsid w:val="00DB4314"/>
    <w:rsid w:val="00DB7A22"/>
    <w:rsid w:val="00DE2F1B"/>
    <w:rsid w:val="00DF3F41"/>
    <w:rsid w:val="00E00599"/>
    <w:rsid w:val="00E011DB"/>
    <w:rsid w:val="00E02EE7"/>
    <w:rsid w:val="00E11272"/>
    <w:rsid w:val="00E20766"/>
    <w:rsid w:val="00E23443"/>
    <w:rsid w:val="00E41415"/>
    <w:rsid w:val="00E44527"/>
    <w:rsid w:val="00E52F1A"/>
    <w:rsid w:val="00E60C92"/>
    <w:rsid w:val="00E65489"/>
    <w:rsid w:val="00E67185"/>
    <w:rsid w:val="00E678DB"/>
    <w:rsid w:val="00E970BA"/>
    <w:rsid w:val="00EA3C7A"/>
    <w:rsid w:val="00EB12B2"/>
    <w:rsid w:val="00ED1E96"/>
    <w:rsid w:val="00ED246D"/>
    <w:rsid w:val="00ED56BA"/>
    <w:rsid w:val="00EE4576"/>
    <w:rsid w:val="00EF26EB"/>
    <w:rsid w:val="00EF7547"/>
    <w:rsid w:val="00F01EAA"/>
    <w:rsid w:val="00F038DE"/>
    <w:rsid w:val="00F22375"/>
    <w:rsid w:val="00F3183B"/>
    <w:rsid w:val="00F353B8"/>
    <w:rsid w:val="00F40DEB"/>
    <w:rsid w:val="00F712B2"/>
    <w:rsid w:val="00F722EE"/>
    <w:rsid w:val="00F74C67"/>
    <w:rsid w:val="00F75592"/>
    <w:rsid w:val="00F92E97"/>
    <w:rsid w:val="00F95C61"/>
    <w:rsid w:val="00FA5E0E"/>
    <w:rsid w:val="00FB6085"/>
    <w:rsid w:val="00FB6D4C"/>
    <w:rsid w:val="00FC01D8"/>
    <w:rsid w:val="00FC19B3"/>
    <w:rsid w:val="00FC2BA2"/>
    <w:rsid w:val="00FD1C05"/>
    <w:rsid w:val="00FE2EE1"/>
    <w:rsid w:val="00FE3BE4"/>
    <w:rsid w:val="00FE45C3"/>
    <w:rsid w:val="00FF6479"/>
    <w:rsid w:val="0CB760EE"/>
    <w:rsid w:val="27BE3F2A"/>
    <w:rsid w:val="4A04C3A4"/>
    <w:rsid w:val="6C2254C6"/>
    <w:rsid w:val="7367AD3D"/>
    <w:rsid w:val="7F21F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10ADB4"/>
  <w15:chartTrackingRefBased/>
  <w15:docId w15:val="{682CDEDE-8353-4015-A88A-4A1F32CA5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108"/>
    <w:pPr>
      <w:spacing w:after="240" w:line="240" w:lineRule="auto"/>
    </w:pPr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0422"/>
    <w:pPr>
      <w:keepNext/>
      <w:keepLines/>
      <w:spacing w:before="240" w:after="0"/>
      <w:outlineLvl w:val="0"/>
    </w:pPr>
    <w:rPr>
      <w:rFonts w:eastAsia="Verdana" w:cstheme="majorBidi"/>
      <w:color w:val="FFFFFF" w:themeColor="background1"/>
      <w:sz w:val="96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05CA"/>
    <w:pPr>
      <w:outlineLvl w:val="1"/>
    </w:pPr>
    <w:rPr>
      <w:b/>
      <w:bCs/>
      <w:color w:val="0070C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05CA"/>
    <w:pPr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518E"/>
    <w:pPr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9518E"/>
    <w:p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0422"/>
    <w:rPr>
      <w:rFonts w:ascii="Verdana" w:eastAsia="Verdana" w:hAnsi="Verdana" w:cstheme="majorBidi"/>
      <w:color w:val="FFFFFF" w:themeColor="background1"/>
      <w:sz w:val="96"/>
      <w:szCs w:val="96"/>
    </w:rPr>
  </w:style>
  <w:style w:type="character" w:customStyle="1" w:styleId="Heading2Char">
    <w:name w:val="Heading 2 Char"/>
    <w:basedOn w:val="DefaultParagraphFont"/>
    <w:link w:val="Heading2"/>
    <w:uiPriority w:val="9"/>
    <w:rsid w:val="00A005CA"/>
    <w:rPr>
      <w:rFonts w:ascii="Verdana" w:hAnsi="Verdana"/>
      <w:b/>
      <w:bCs/>
      <w:color w:val="0070C0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4669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46694"/>
  </w:style>
  <w:style w:type="paragraph" w:styleId="Footer">
    <w:name w:val="footer"/>
    <w:basedOn w:val="Normal"/>
    <w:link w:val="FooterChar"/>
    <w:uiPriority w:val="99"/>
    <w:unhideWhenUsed/>
    <w:rsid w:val="00246694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46694"/>
  </w:style>
  <w:style w:type="character" w:customStyle="1" w:styleId="Heading3Char">
    <w:name w:val="Heading 3 Char"/>
    <w:basedOn w:val="DefaultParagraphFont"/>
    <w:link w:val="Heading3"/>
    <w:uiPriority w:val="9"/>
    <w:rsid w:val="00A005CA"/>
    <w:rPr>
      <w:rFonts w:ascii="Verdana" w:hAnsi="Verdana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9518E"/>
    <w:rPr>
      <w:rFonts w:ascii="Verdana" w:hAnsi="Verdana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9518E"/>
    <w:rPr>
      <w:rFonts w:ascii="Verdana" w:hAnsi="Verdana"/>
    </w:rPr>
  </w:style>
  <w:style w:type="paragraph" w:styleId="ListParagraph">
    <w:name w:val="List Paragraph"/>
    <w:basedOn w:val="Normal"/>
    <w:uiPriority w:val="34"/>
    <w:qFormat/>
    <w:rsid w:val="00DE2F1B"/>
    <w:pPr>
      <w:spacing w:after="160" w:line="279" w:lineRule="auto"/>
      <w:ind w:left="720"/>
      <w:contextualSpacing/>
    </w:pPr>
    <w:rPr>
      <w:rFonts w:asciiTheme="minorHAnsi" w:eastAsiaTheme="minorEastAsia" w:hAnsiTheme="minorHAnsi"/>
      <w:sz w:val="24"/>
      <w:szCs w:val="24"/>
      <w:lang w:val="en-US" w:eastAsia="ja-JP"/>
    </w:rPr>
  </w:style>
  <w:style w:type="paragraph" w:styleId="NoSpacing">
    <w:name w:val="No Spacing"/>
    <w:uiPriority w:val="1"/>
    <w:qFormat/>
    <w:rsid w:val="00DE2F1B"/>
    <w:pPr>
      <w:spacing w:after="0" w:line="240" w:lineRule="auto"/>
    </w:pPr>
    <w:rPr>
      <w:rFonts w:eastAsiaTheme="minorEastAsia"/>
      <w:sz w:val="24"/>
      <w:szCs w:val="24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DE2F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32A7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011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E3B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E3B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3BE4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B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BE4"/>
    <w:rPr>
      <w:rFonts w:ascii="Verdana" w:hAnsi="Verdana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35F3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uk/government/publications/essential-digital-skills-framework/essential-digital-skills-framewor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sxv9110\OneDrive%20-%20West%20Sussex%20County%20Council\Downloads\03.%20MS%20WORD%20Portrait%20Template%20ORGANI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5da7913ca98450ab299b9b62231058f xmlns="a8479e97-8a7c-48bc-aefd-0fea2fc97194">
      <Terms xmlns="http://schemas.microsoft.com/office/infopath/2007/PartnerControls"/>
    </j5da7913ca98450ab299b9b62231058f>
    <TaxCatchAll xmlns="a8479e97-8a7c-48bc-aefd-0fea2fc9719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SCC Document" ma:contentTypeID="0x01010008FB9B3217D433459C91B5CF793C1D79006EA04A80AF81BA43A6138B1965141FD1" ma:contentTypeVersion="14" ma:contentTypeDescription="Create a new document." ma:contentTypeScope="" ma:versionID="69b24f39d357693d24fd3bd215eed6b0">
  <xsd:schema xmlns:xsd="http://www.w3.org/2001/XMLSchema" xmlns:xs="http://www.w3.org/2001/XMLSchema" xmlns:p="http://schemas.microsoft.com/office/2006/metadata/properties" xmlns:ns2="a8479e97-8a7c-48bc-aefd-0fea2fc97194" targetNamespace="http://schemas.microsoft.com/office/2006/metadata/properties" ma:root="true" ma:fieldsID="99e542d99a9370ea9beae0be028c21ce" ns2:_="">
    <xsd:import namespace="a8479e97-8a7c-48bc-aefd-0fea2fc97194"/>
    <xsd:element name="properties">
      <xsd:complexType>
        <xsd:sequence>
          <xsd:element name="documentManagement">
            <xsd:complexType>
              <xsd:all>
                <xsd:element ref="ns2:j5da7913ca98450ab299b9b62231058f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479e97-8a7c-48bc-aefd-0fea2fc97194" elementFormDefault="qualified">
    <xsd:import namespace="http://schemas.microsoft.com/office/2006/documentManagement/types"/>
    <xsd:import namespace="http://schemas.microsoft.com/office/infopath/2007/PartnerControls"/>
    <xsd:element name="j5da7913ca98450ab299b9b62231058f" ma:index="8" nillable="true" ma:taxonomy="true" ma:internalName="j5da7913ca98450ab299b9b62231058f" ma:taxonomyFieldName="WSCC_x0020_Category" ma:displayName="WSCC Category" ma:readOnly="false" ma:fieldId="{35da7913-ca98-450a-b299-b9b62231058f}" ma:taxonomyMulti="true" ma:sspId="0685cfc3-6d57-4d32-a9c6-53493ba1c7f3" ma:termSetId="7de65220-e004-4a12-a7da-04480380f2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a283880-02c1-47ae-a6c7-3e8d06fb7d61}" ma:internalName="TaxCatchAll" ma:showField="CatchAllData" ma:web="a8479e97-8a7c-48bc-aefd-0fea2fc971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a283880-02c1-47ae-a6c7-3e8d06fb7d61}" ma:internalName="TaxCatchAllLabel" ma:readOnly="true" ma:showField="CatchAllDataLabel" ma:web="a8479e97-8a7c-48bc-aefd-0fea2fc971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261BA7-ED7C-4727-B502-A3C67FA166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109971-5BBD-4034-B0FA-C74D2CD4E325}">
  <ds:schemaRefs>
    <ds:schemaRef ds:uri="http://schemas.microsoft.com/office/2006/metadata/properties"/>
    <ds:schemaRef ds:uri="http://schemas.microsoft.com/office/infopath/2007/PartnerControls"/>
    <ds:schemaRef ds:uri="a8479e97-8a7c-48bc-aefd-0fea2fc97194"/>
  </ds:schemaRefs>
</ds:datastoreItem>
</file>

<file path=customXml/itemProps3.xml><?xml version="1.0" encoding="utf-8"?>
<ds:datastoreItem xmlns:ds="http://schemas.openxmlformats.org/officeDocument/2006/customXml" ds:itemID="{CB861006-7C7C-4D88-9EC8-568EEB26C8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479e97-8a7c-48bc-aefd-0fea2fc971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A8CF10-9E76-4CAD-A699-542936F918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03. MS WORD Portrait Template ORGANIC</Template>
  <TotalTime>170</TotalTime>
  <Pages>4</Pages>
  <Words>492</Words>
  <Characters>2739</Characters>
  <Application>Microsoft Office Word</Application>
  <DocSecurity>0</DocSecurity>
  <Lines>70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skills assessment template</dc:title>
  <dc:subject/>
  <dc:creator>Francesca Blow</dc:creator>
  <cp:keywords/>
  <dc:description/>
  <cp:lastModifiedBy>Colin Drinkwater</cp:lastModifiedBy>
  <cp:revision>50</cp:revision>
  <dcterms:created xsi:type="dcterms:W3CDTF">2025-11-25T14:19:00Z</dcterms:created>
  <dcterms:modified xsi:type="dcterms:W3CDTF">2026-07-13T11:31:00Z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0x01010008FB9B3217D433459C91B5CF793C1D79006EA04A80AF81BA43A6138B1965141FD1</vt:lpwstr>
  </property>
  <property fmtid="{D5CDD505-2E9C-101B-9397-08002B2CF9AE}" pid="3" name="MediaServiceImageTags">
    <vt:lpwstr/>
  </property>
  <property fmtid="{D5CDD505-2E9C-101B-9397-08002B2CF9AE}" pid="4" name="WSCC_x0020_Category">
    <vt:lpwstr/>
  </property>
  <property fmtid="{D5CDD505-2E9C-101B-9397-08002B2CF9AE}" pid="5" name="lcf76f155ced4ddcb4097134ff3c332f">
    <vt:lpwstr/>
  </property>
  <property fmtid="{D5CDD505-2E9C-101B-9397-08002B2CF9AE}" pid="6" name="WSCC Category">
    <vt:lpwstr/>
  </property>
</Properties>
</file>